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96B" w:rsidRPr="00EC196B" w:rsidRDefault="00EC196B" w:rsidP="00B12664">
      <w:pPr>
        <w:jc w:val="center"/>
        <w:rPr>
          <w:b/>
          <w:sz w:val="28"/>
          <w:u w:val="single"/>
        </w:rPr>
      </w:pPr>
      <w:proofErr w:type="spellStart"/>
      <w:proofErr w:type="gramStart"/>
      <w:r w:rsidRPr="00EC196B">
        <w:rPr>
          <w:b/>
          <w:sz w:val="28"/>
          <w:u w:val="single"/>
        </w:rPr>
        <w:t>myCampus</w:t>
      </w:r>
      <w:proofErr w:type="spellEnd"/>
      <w:proofErr w:type="gramEnd"/>
      <w:r w:rsidRPr="00EC196B">
        <w:rPr>
          <w:b/>
          <w:sz w:val="28"/>
          <w:u w:val="single"/>
        </w:rPr>
        <w:t xml:space="preserve"> Step by Step Instructions for New Students</w:t>
      </w:r>
    </w:p>
    <w:p w:rsidR="00B12664" w:rsidRDefault="00B12664" w:rsidP="00A8266F">
      <w:pPr>
        <w:jc w:val="center"/>
      </w:pPr>
      <w:r>
        <w:rPr>
          <w:b/>
          <w:noProof/>
          <w:sz w:val="28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2BF8EE" wp14:editId="2AF99DA6">
                <wp:simplePos x="0" y="0"/>
                <wp:positionH relativeFrom="column">
                  <wp:posOffset>3343275</wp:posOffset>
                </wp:positionH>
                <wp:positionV relativeFrom="paragraph">
                  <wp:posOffset>3400425</wp:posOffset>
                </wp:positionV>
                <wp:extent cx="857250" cy="276225"/>
                <wp:effectExtent l="0" t="0" r="1905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762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9" o:spid="_x0000_s1026" style="position:absolute;margin-left:263.25pt;margin-top:267.75pt;width:67.5pt;height:2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" filled="f" strokecolor="#c0504d [3205]" strokeweight="2pt"/>
            </w:pict>
          </mc:Fallback>
        </mc:AlternateContent>
      </w:r>
      <w:r w:rsidRPr="00B12664">
        <w:rPr>
          <w:b/>
          <w:sz w:val="28"/>
        </w:rPr>
        <w:t>Step #1</w:t>
      </w:r>
      <w:r w:rsidRPr="00B12664">
        <w:rPr>
          <w:sz w:val="28"/>
        </w:rPr>
        <w:t xml:space="preserve"> </w:t>
      </w:r>
      <w:r>
        <w:t xml:space="preserve">– Log on to </w:t>
      </w:r>
      <w:hyperlink r:id="rId8" w:history="1">
        <w:r w:rsidRPr="00DB4DCA">
          <w:rPr>
            <w:rStyle w:val="Hyperlink"/>
          </w:rPr>
          <w:t>https://mycampus.flemingcollege.ca/web/portal/home</w:t>
        </w:r>
      </w:hyperlink>
      <w:r>
        <w:t xml:space="preserve"> and click “</w:t>
      </w:r>
      <w:r w:rsidRPr="00EC196B">
        <w:rPr>
          <w:b/>
          <w:i/>
        </w:rPr>
        <w:t>Get Started</w:t>
      </w:r>
      <w:r>
        <w:t>”</w:t>
      </w:r>
      <w:r>
        <w:rPr>
          <w:noProof/>
          <w:lang w:eastAsia="en-CA"/>
        </w:rPr>
        <w:drawing>
          <wp:inline distT="0" distB="0" distL="0" distR="0" wp14:anchorId="4521C551" wp14:editId="3B9B905D">
            <wp:extent cx="4533900" cy="3867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664" w:rsidRDefault="00B12664" w:rsidP="00B12664">
      <w:r w:rsidRPr="00EC196B">
        <w:rPr>
          <w:b/>
          <w:sz w:val="28"/>
        </w:rPr>
        <w:t>Step #2</w:t>
      </w:r>
      <w:r w:rsidRPr="00EC196B">
        <w:rPr>
          <w:sz w:val="28"/>
        </w:rPr>
        <w:t xml:space="preserve"> </w:t>
      </w:r>
      <w:r>
        <w:t xml:space="preserve">– Locate and enter </w:t>
      </w:r>
      <w:r w:rsidRPr="00EC196B">
        <w:rPr>
          <w:b/>
          <w:i/>
        </w:rPr>
        <w:t>Student Number</w:t>
      </w:r>
      <w:r>
        <w:t xml:space="preserve"> on your correspondence from Fleming College, and </w:t>
      </w:r>
      <w:r w:rsidR="00EC196B">
        <w:t xml:space="preserve">enter </w:t>
      </w:r>
      <w:r w:rsidR="00EC196B" w:rsidRPr="00EC196B">
        <w:rPr>
          <w:b/>
          <w:i/>
        </w:rPr>
        <w:t>Date of Birth</w:t>
      </w:r>
      <w:r w:rsidR="00EC196B">
        <w:t xml:space="preserve"> and press “</w:t>
      </w:r>
      <w:r w:rsidR="00EC196B" w:rsidRPr="00EC196B">
        <w:rPr>
          <w:b/>
          <w:i/>
        </w:rPr>
        <w:t>continue</w:t>
      </w:r>
      <w:r w:rsidR="00EC196B">
        <w:t xml:space="preserve">”. </w:t>
      </w:r>
    </w:p>
    <w:p w:rsidR="00EC196B" w:rsidRDefault="00EC196B" w:rsidP="00EC196B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1819275</wp:posOffset>
                </wp:positionH>
                <wp:positionV relativeFrom="paragraph">
                  <wp:posOffset>2621280</wp:posOffset>
                </wp:positionV>
                <wp:extent cx="1066800" cy="247650"/>
                <wp:effectExtent l="0" t="0" r="19050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47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143.25pt;margin-top:206.4pt;width:84pt;height:19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" filled="f" strokecolor="#c0504d [3205]" strokeweight="2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2278380</wp:posOffset>
                </wp:positionV>
                <wp:extent cx="600075" cy="257175"/>
                <wp:effectExtent l="0" t="0" r="285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571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" o:spid="_x0000_s1026" style="position:absolute;margin-left:273.75pt;margin-top:179.4pt;width:47.25pt;height:2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" filled="f" strokecolor="#c0504d [3205]" strokeweight="2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4FBD69" wp14:editId="7F2228F4">
                <wp:simplePos x="0" y="0"/>
                <wp:positionH relativeFrom="column">
                  <wp:posOffset>1819275</wp:posOffset>
                </wp:positionH>
                <wp:positionV relativeFrom="paragraph">
                  <wp:posOffset>2040255</wp:posOffset>
                </wp:positionV>
                <wp:extent cx="2333625" cy="190500"/>
                <wp:effectExtent l="0" t="0" r="285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0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2" o:spid="_x0000_s1026" style="position:absolute;margin-left:143.25pt;margin-top:160.65pt;width:183.75pt;height: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" filled="f" strokecolor="#c0504d [3205]" strokeweight="2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D46D8E" wp14:editId="007BB808">
                <wp:simplePos x="0" y="0"/>
                <wp:positionH relativeFrom="column">
                  <wp:posOffset>1819275</wp:posOffset>
                </wp:positionH>
                <wp:positionV relativeFrom="paragraph">
                  <wp:posOffset>1764030</wp:posOffset>
                </wp:positionV>
                <wp:extent cx="2333625" cy="190500"/>
                <wp:effectExtent l="0" t="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90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" o:spid="_x0000_s1026" style="position:absolute;margin-left:143.25pt;margin-top:138.9pt;width:183.7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" filled="f" strokecolor="#c0504d [3205]" strokeweight="2pt"/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5BB2A32B" wp14:editId="6F2A9770">
            <wp:extent cx="4591050" cy="34575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FF1" w:rsidRDefault="00F20FF1" w:rsidP="00EC196B">
      <w:pPr>
        <w:rPr>
          <w:b/>
          <w:sz w:val="28"/>
        </w:rPr>
      </w:pPr>
    </w:p>
    <w:p w:rsidR="00933E26" w:rsidRDefault="00933E26" w:rsidP="00933E26">
      <w:pPr>
        <w:jc w:val="center"/>
      </w:pPr>
      <w:r>
        <w:t>(This will generate a User Name &amp; Fleming Email; password is automatically set to Student Number until changed)</w:t>
      </w:r>
    </w:p>
    <w:p w:rsidR="00933E26" w:rsidRPr="00A8266F" w:rsidRDefault="00933E26" w:rsidP="00A8266F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3FEB57" wp14:editId="71343135">
                <wp:simplePos x="0" y="0"/>
                <wp:positionH relativeFrom="column">
                  <wp:posOffset>2409825</wp:posOffset>
                </wp:positionH>
                <wp:positionV relativeFrom="paragraph">
                  <wp:posOffset>2298066</wp:posOffset>
                </wp:positionV>
                <wp:extent cx="1019175" cy="45719"/>
                <wp:effectExtent l="0" t="0" r="28575" b="1206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189.75pt;margin-top:180.95pt;width:80.25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" fillcolor="black [3200]" strokecolor="black [1600]" strokeweight="2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50BED4" wp14:editId="06B5BF88">
                <wp:simplePos x="0" y="0"/>
                <wp:positionH relativeFrom="column">
                  <wp:posOffset>2343150</wp:posOffset>
                </wp:positionH>
                <wp:positionV relativeFrom="paragraph">
                  <wp:posOffset>1669416</wp:posOffset>
                </wp:positionV>
                <wp:extent cx="247650" cy="45719"/>
                <wp:effectExtent l="0" t="0" r="19050" b="1206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184.5pt;margin-top:131.45pt;width:19.5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" fillcolor="black [3200]" strokecolor="black [1600]" strokeweight="2pt"/>
            </w:pict>
          </mc:Fallback>
        </mc:AlternateContent>
      </w:r>
      <w:r w:rsidR="00F20FF1" w:rsidRPr="00933E26">
        <w:rPr>
          <w:noProof/>
          <w:highlight w:val="black"/>
          <w:lang w:eastAsia="en-CA"/>
        </w:rPr>
        <w:drawing>
          <wp:inline distT="0" distB="0" distL="0" distR="0" wp14:anchorId="05818945" wp14:editId="557BCCC5">
            <wp:extent cx="5324475" cy="397167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5312" cy="397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96B" w:rsidRDefault="00EC196B" w:rsidP="00933E26">
      <w:pPr>
        <w:jc w:val="center"/>
      </w:pPr>
      <w:r w:rsidRPr="00EC196B">
        <w:rPr>
          <w:b/>
          <w:sz w:val="28"/>
        </w:rPr>
        <w:t>Step #3</w:t>
      </w:r>
      <w:r w:rsidRPr="00EC196B">
        <w:rPr>
          <w:sz w:val="28"/>
        </w:rPr>
        <w:t xml:space="preserve"> </w:t>
      </w:r>
      <w:r>
        <w:t xml:space="preserve">– Write down </w:t>
      </w:r>
      <w:r w:rsidRPr="00EC196B">
        <w:rPr>
          <w:b/>
          <w:i/>
        </w:rPr>
        <w:t>User Name</w:t>
      </w:r>
      <w:r>
        <w:t xml:space="preserve"> </w:t>
      </w:r>
      <w:r w:rsidR="00933E26">
        <w:t xml:space="preserve">and </w:t>
      </w:r>
      <w:r w:rsidR="00933E26" w:rsidRPr="00933E26">
        <w:rPr>
          <w:b/>
          <w:i/>
        </w:rPr>
        <w:t>Email</w:t>
      </w:r>
      <w:r w:rsidR="00933E26">
        <w:t xml:space="preserve"> </w:t>
      </w:r>
      <w:r w:rsidR="00933E26" w:rsidRPr="00933E26">
        <w:rPr>
          <w:b/>
          <w:i/>
        </w:rPr>
        <w:t>Address</w:t>
      </w:r>
      <w:r w:rsidR="00933E26">
        <w:t xml:space="preserve"> </w:t>
      </w:r>
      <w:r>
        <w:t>and select “</w:t>
      </w:r>
      <w:r w:rsidRPr="00EC196B">
        <w:rPr>
          <w:b/>
          <w:i/>
        </w:rPr>
        <w:t>Return to Login Page</w:t>
      </w:r>
      <w:r>
        <w:t>”. Enter User name and password and select “</w:t>
      </w:r>
      <w:r w:rsidRPr="00EC196B">
        <w:rPr>
          <w:b/>
          <w:i/>
        </w:rPr>
        <w:t>Sign In</w:t>
      </w:r>
      <w:r>
        <w:t>”</w:t>
      </w:r>
    </w:p>
    <w:p w:rsidR="00EC196B" w:rsidRDefault="00F20FF1" w:rsidP="00EC196B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E34C43" wp14:editId="1FF1A904">
                <wp:simplePos x="0" y="0"/>
                <wp:positionH relativeFrom="column">
                  <wp:posOffset>1781175</wp:posOffset>
                </wp:positionH>
                <wp:positionV relativeFrom="paragraph">
                  <wp:posOffset>1537970</wp:posOffset>
                </wp:positionV>
                <wp:extent cx="2514600" cy="247650"/>
                <wp:effectExtent l="0" t="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47650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140.25pt;margin-top:121.1pt;width:198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" filled="f" strokecolor="#c0504d [3205]" strokeweight="2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BAD352" wp14:editId="0749E395">
                <wp:simplePos x="0" y="0"/>
                <wp:positionH relativeFrom="column">
                  <wp:posOffset>1714500</wp:posOffset>
                </wp:positionH>
                <wp:positionV relativeFrom="paragraph">
                  <wp:posOffset>1290320</wp:posOffset>
                </wp:positionV>
                <wp:extent cx="2514600" cy="247650"/>
                <wp:effectExtent l="0" t="0" r="1905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47650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" o:spid="_x0000_s1026" style="position:absolute;margin-left:135pt;margin-top:101.6pt;width:198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" filled="f" strokecolor="#c0504d [3205]" strokeweight="2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AC8918" wp14:editId="4E143FE0">
                <wp:simplePos x="0" y="0"/>
                <wp:positionH relativeFrom="column">
                  <wp:posOffset>3505200</wp:posOffset>
                </wp:positionH>
                <wp:positionV relativeFrom="paragraph">
                  <wp:posOffset>1785620</wp:posOffset>
                </wp:positionV>
                <wp:extent cx="609600" cy="247650"/>
                <wp:effectExtent l="0" t="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47650"/>
                        </a:xfrm>
                        <a:prstGeom prst="ellipse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8" o:spid="_x0000_s1026" style="position:absolute;margin-left:276pt;margin-top:140.6pt;width:48pt;height:19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" filled="f" strokecolor="#c0504d [3205]" strokeweight="2pt"/>
            </w:pict>
          </mc:Fallback>
        </mc:AlternateContent>
      </w:r>
      <w:r w:rsidR="00EC196B">
        <w:rPr>
          <w:noProof/>
          <w:lang w:eastAsia="en-CA"/>
        </w:rPr>
        <w:drawing>
          <wp:inline distT="0" distB="0" distL="0" distR="0" wp14:anchorId="34D51BAF" wp14:editId="6E93CC88">
            <wp:extent cx="4619625" cy="31908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22360" cy="319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E26" w:rsidRDefault="00933E26" w:rsidP="00EC196B">
      <w:pPr>
        <w:jc w:val="center"/>
      </w:pPr>
    </w:p>
    <w:p w:rsidR="00933E26" w:rsidRDefault="00933E26" w:rsidP="00A8266F">
      <w:pPr>
        <w:jc w:val="center"/>
      </w:pPr>
      <w:r w:rsidRPr="00801772">
        <w:rPr>
          <w:b/>
          <w:sz w:val="24"/>
        </w:rPr>
        <w:t>Step # 4</w:t>
      </w:r>
      <w:r w:rsidRPr="00801772">
        <w:rPr>
          <w:sz w:val="24"/>
        </w:rPr>
        <w:t xml:space="preserve"> </w:t>
      </w:r>
      <w:r>
        <w:t xml:space="preserve">- </w:t>
      </w:r>
      <w:r>
        <w:t>From here</w:t>
      </w:r>
      <w:r w:rsidR="00E56367">
        <w:t>,</w:t>
      </w:r>
      <w:r>
        <w:t xml:space="preserve"> you can use the side panel </w:t>
      </w:r>
      <w:r>
        <w:t xml:space="preserve">links </w:t>
      </w:r>
      <w:r>
        <w:t xml:space="preserve">to access such items as </w:t>
      </w:r>
      <w:r>
        <w:t xml:space="preserve">your </w:t>
      </w:r>
      <w:r w:rsidR="00E56367" w:rsidRPr="009D24DC">
        <w:rPr>
          <w:i/>
        </w:rPr>
        <w:t xml:space="preserve">Fleming </w:t>
      </w:r>
      <w:r w:rsidRPr="009D24DC">
        <w:rPr>
          <w:i/>
        </w:rPr>
        <w:t>E</w:t>
      </w:r>
      <w:r w:rsidRPr="009D24DC">
        <w:rPr>
          <w:i/>
        </w:rPr>
        <w:t>mail</w:t>
      </w:r>
      <w:r>
        <w:t xml:space="preserve">, </w:t>
      </w:r>
      <w:r w:rsidRPr="009D24DC">
        <w:rPr>
          <w:i/>
        </w:rPr>
        <w:t>Desire2Learn (D2L)</w:t>
      </w:r>
      <w:r>
        <w:t xml:space="preserve">, </w:t>
      </w:r>
      <w:r w:rsidRPr="009D24DC">
        <w:rPr>
          <w:i/>
        </w:rPr>
        <w:t>My Student Centre</w:t>
      </w:r>
      <w:r>
        <w:t>.</w:t>
      </w:r>
      <w:r>
        <w:t xml:space="preserve"> </w:t>
      </w:r>
      <w:r w:rsidR="00801772">
        <w:t xml:space="preserve"> See Examples below of D2L and My Student Centre.</w:t>
      </w:r>
    </w:p>
    <w:p w:rsidR="00E56367" w:rsidRDefault="009D24DC" w:rsidP="00801772">
      <w:pPr>
        <w:jc w:val="center"/>
      </w:pPr>
      <w:r>
        <w:rPr>
          <w:rFonts w:ascii="Calibri" w:hAnsi="Calibri" w:cs="Calibri"/>
          <w:noProof/>
          <w:color w:val="000000"/>
          <w:lang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212090</wp:posOffset>
                </wp:positionV>
                <wp:extent cx="1314450" cy="3238500"/>
                <wp:effectExtent l="0" t="0" r="19050" b="1905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238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45" o:spid="_x0000_s1026" style="position:absolute;margin-left:.75pt;margin-top:16.7pt;width:103.5pt;height:25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" filled="f" strokecolor="#c0504d [3205]" strokeweight="2pt"/>
            </w:pict>
          </mc:Fallback>
        </mc:AlternateContent>
      </w:r>
      <w:r w:rsidR="00933E26">
        <w:rPr>
          <w:rFonts w:ascii="Calibri" w:hAnsi="Calibri" w:cs="Calibri"/>
          <w:noProof/>
          <w:color w:val="000000"/>
          <w:lang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800777" wp14:editId="6CAB0F0F">
                <wp:simplePos x="0" y="0"/>
                <wp:positionH relativeFrom="column">
                  <wp:posOffset>5029200</wp:posOffset>
                </wp:positionH>
                <wp:positionV relativeFrom="paragraph">
                  <wp:posOffset>53975</wp:posOffset>
                </wp:positionV>
                <wp:extent cx="590550" cy="45719"/>
                <wp:effectExtent l="0" t="0" r="19050" b="12065"/>
                <wp:wrapNone/>
                <wp:docPr id="25" name="Flowchart: Proces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571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Flowchart: Process 25" o:spid="_x0000_s1026" type="#_x0000_t109" style="position:absolute;margin-left:396pt;margin-top:4.25pt;width:46.5pt;height:3.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" fillcolor="black [3200]" strokecolor="black [1600]" strokeweight="2pt"/>
            </w:pict>
          </mc:Fallback>
        </mc:AlternateContent>
      </w:r>
      <w:r w:rsidR="00933E26">
        <w:rPr>
          <w:rFonts w:ascii="Calibri" w:hAnsi="Calibri" w:cs="Calibri"/>
          <w:noProof/>
          <w:color w:val="000000"/>
          <w:lang w:eastAsia="en-CA"/>
        </w:rPr>
        <w:drawing>
          <wp:inline distT="0" distB="0" distL="0" distR="0" wp14:anchorId="796DA071" wp14:editId="7DB101C3">
            <wp:extent cx="5467350" cy="3371850"/>
            <wp:effectExtent l="0" t="0" r="0" b="0"/>
            <wp:docPr id="24" name="Picture 24" descr="cid:6ab17800-da77-4de6-a8d1-ba659bde5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76005" descr="cid:6ab17800-da77-4de6-a8d1-ba659bde528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1" r="1242" b="3607"/>
                    <a:stretch/>
                  </pic:blipFill>
                  <pic:spPr bwMode="auto">
                    <a:xfrm>
                      <a:off x="0" y="0"/>
                      <a:ext cx="5469542" cy="337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266F" w:rsidRDefault="0073266F" w:rsidP="00EC196B">
      <w:pPr>
        <w:jc w:val="center"/>
        <w:rPr>
          <w:b/>
          <w:i/>
          <w:sz w:val="28"/>
        </w:rPr>
      </w:pPr>
    </w:p>
    <w:p w:rsidR="00801772" w:rsidRDefault="0019261F" w:rsidP="00EC196B">
      <w:pPr>
        <w:jc w:val="center"/>
        <w:rPr>
          <w:b/>
          <w:i/>
          <w:sz w:val="28"/>
        </w:rPr>
      </w:pPr>
      <w:r w:rsidRPr="0019261F">
        <w:rPr>
          <w:b/>
          <w:i/>
          <w:sz w:val="28"/>
        </w:rPr>
        <w:t>Screen Examples</w:t>
      </w:r>
    </w:p>
    <w:p w:rsidR="00801772" w:rsidRDefault="00801772" w:rsidP="00EC196B">
      <w:pPr>
        <w:jc w:val="center"/>
        <w:rPr>
          <w:b/>
          <w:sz w:val="24"/>
        </w:rPr>
      </w:pPr>
      <w:r w:rsidRPr="00801772">
        <w:rPr>
          <w:b/>
          <w:sz w:val="24"/>
        </w:rPr>
        <w:t>Desire2Learn (D2L)/ My Courses</w:t>
      </w:r>
    </w:p>
    <w:p w:rsidR="00801772" w:rsidRPr="00A8266F" w:rsidRDefault="00801772" w:rsidP="00A8266F">
      <w:pPr>
        <w:jc w:val="center"/>
        <w:rPr>
          <w:sz w:val="24"/>
        </w:rPr>
      </w:pPr>
      <w:r w:rsidRPr="00801772">
        <w:rPr>
          <w:sz w:val="24"/>
        </w:rPr>
        <w:t>This is where you will find information and documents regarding your classes.</w:t>
      </w:r>
    </w:p>
    <w:p w:rsidR="00E56367" w:rsidRDefault="00E97AED" w:rsidP="00EC196B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238125</wp:posOffset>
                </wp:positionV>
                <wp:extent cx="371475" cy="45719"/>
                <wp:effectExtent l="0" t="0" r="28575" b="12065"/>
                <wp:wrapNone/>
                <wp:docPr id="42" name="Flowchart: Proces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571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Process 42" o:spid="_x0000_s1026" type="#_x0000_t109" style="position:absolute;margin-left:342pt;margin-top:18.75pt;width:29.25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" fillcolor="black [3200]" strokecolor="black [1600]" strokeweight="2pt"/>
            </w:pict>
          </mc:Fallback>
        </mc:AlternateContent>
      </w:r>
      <w:r w:rsidR="00E56367">
        <w:rPr>
          <w:noProof/>
          <w:lang w:eastAsia="en-CA"/>
        </w:rPr>
        <w:drawing>
          <wp:inline distT="0" distB="0" distL="0" distR="0" wp14:anchorId="13D18F43" wp14:editId="08B7E382">
            <wp:extent cx="4705350" cy="30003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772" w:rsidRDefault="00801772" w:rsidP="00801772">
      <w:pPr>
        <w:jc w:val="center"/>
        <w:rPr>
          <w:b/>
        </w:rPr>
      </w:pPr>
    </w:p>
    <w:p w:rsidR="00801772" w:rsidRDefault="00801772" w:rsidP="00801772">
      <w:pPr>
        <w:jc w:val="center"/>
        <w:rPr>
          <w:b/>
        </w:rPr>
      </w:pPr>
    </w:p>
    <w:p w:rsidR="00801772" w:rsidRPr="00801772" w:rsidRDefault="00801772" w:rsidP="00801772">
      <w:pPr>
        <w:jc w:val="center"/>
        <w:rPr>
          <w:sz w:val="24"/>
        </w:rPr>
      </w:pPr>
      <w:r w:rsidRPr="00801772">
        <w:rPr>
          <w:b/>
          <w:sz w:val="24"/>
        </w:rPr>
        <w:t>My Student Centre</w:t>
      </w:r>
    </w:p>
    <w:p w:rsidR="00801772" w:rsidRDefault="00801772" w:rsidP="00801772">
      <w:pPr>
        <w:jc w:val="center"/>
      </w:pPr>
      <w:r>
        <w:t xml:space="preserve"> Timetable Location, Personal Information, etc...</w:t>
      </w:r>
    </w:p>
    <w:p w:rsidR="00933E26" w:rsidRDefault="00801772" w:rsidP="00EC196B">
      <w:pPr>
        <w:jc w:val="center"/>
      </w:pPr>
      <w:r>
        <w:rPr>
          <w:rFonts w:ascii="Calibri" w:hAnsi="Calibri" w:cs="Calibri"/>
          <w:noProof/>
          <w:color w:val="000000"/>
          <w:lang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2076450</wp:posOffset>
                </wp:positionH>
                <wp:positionV relativeFrom="paragraph">
                  <wp:posOffset>1416050</wp:posOffset>
                </wp:positionV>
                <wp:extent cx="1447800" cy="2390775"/>
                <wp:effectExtent l="0" t="0" r="19050" b="28575"/>
                <wp:wrapNone/>
                <wp:docPr id="41" name="Flowchart: Process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39077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Process 41" o:spid="_x0000_s1026" type="#_x0000_t109" style="position:absolute;margin-left:163.5pt;margin-top:111.5pt;width:114pt;height:188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" fillcolor="black [3200]" strokecolor="black [1600]" strokeweight="2pt"/>
            </w:pict>
          </mc:Fallback>
        </mc:AlternateContent>
      </w:r>
      <w:r>
        <w:rPr>
          <w:rFonts w:ascii="Calibri" w:hAnsi="Calibri" w:cs="Calibri"/>
          <w:noProof/>
          <w:color w:val="000000"/>
          <w:lang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6007100</wp:posOffset>
                </wp:positionV>
                <wp:extent cx="733425" cy="140335"/>
                <wp:effectExtent l="0" t="0" r="28575" b="12065"/>
                <wp:wrapNone/>
                <wp:docPr id="40" name="Flowchart: Proces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4033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Process 40" o:spid="_x0000_s1026" type="#_x0000_t109" style="position:absolute;margin-left:187.5pt;margin-top:473pt;width:57.75pt;height:11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" fillcolor="black [3200]" strokecolor="black [1600]" strokeweight="2pt"/>
            </w:pict>
          </mc:Fallback>
        </mc:AlternateContent>
      </w:r>
      <w:r>
        <w:rPr>
          <w:rFonts w:ascii="Calibri" w:hAnsi="Calibri" w:cs="Calibri"/>
          <w:noProof/>
          <w:color w:val="000000"/>
          <w:lang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5607050</wp:posOffset>
                </wp:positionV>
                <wp:extent cx="733425" cy="247650"/>
                <wp:effectExtent l="0" t="0" r="28575" b="19050"/>
                <wp:wrapNone/>
                <wp:docPr id="39" name="Flowchart: Proces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476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Process 39" o:spid="_x0000_s1026" type="#_x0000_t109" style="position:absolute;margin-left:187.5pt;margin-top:441.5pt;width:57.75pt;height:1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" fillcolor="black [3200]" strokecolor="black [1600]" strokeweight="2pt"/>
            </w:pict>
          </mc:Fallback>
        </mc:AlternateContent>
      </w:r>
      <w:r>
        <w:rPr>
          <w:rFonts w:ascii="Calibri" w:hAnsi="Calibri" w:cs="Calibri"/>
          <w:noProof/>
          <w:color w:val="000000"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6009006</wp:posOffset>
                </wp:positionV>
                <wp:extent cx="390525" cy="45719"/>
                <wp:effectExtent l="0" t="0" r="28575" b="12065"/>
                <wp:wrapNone/>
                <wp:docPr id="38" name="Flowchart: Proces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571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Process 38" o:spid="_x0000_s1026" type="#_x0000_t109" style="position:absolute;margin-left:126.75pt;margin-top:473.15pt;width:30.75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" fillcolor="black [3200]" strokecolor="black [1600]" strokeweight="2pt"/>
            </w:pict>
          </mc:Fallback>
        </mc:AlternateContent>
      </w:r>
      <w:r>
        <w:rPr>
          <w:rFonts w:ascii="Calibri" w:hAnsi="Calibri" w:cs="Calibri"/>
          <w:noProof/>
          <w:color w:val="000000"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5607050</wp:posOffset>
                </wp:positionV>
                <wp:extent cx="619125" cy="247650"/>
                <wp:effectExtent l="0" t="0" r="28575" b="19050"/>
                <wp:wrapNone/>
                <wp:docPr id="37" name="Flowchart: Proces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476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Process 37" o:spid="_x0000_s1026" type="#_x0000_t109" style="position:absolute;margin-left:126.75pt;margin-top:441.5pt;width:48.75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" fillcolor="black [3200]" strokecolor="black [1600]" strokeweight="2pt"/>
            </w:pict>
          </mc:Fallback>
        </mc:AlternateContent>
      </w:r>
      <w:r>
        <w:rPr>
          <w:rFonts w:ascii="Calibri" w:hAnsi="Calibri" w:cs="Calibri"/>
          <w:noProof/>
          <w:color w:val="000000"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196850</wp:posOffset>
                </wp:positionV>
                <wp:extent cx="352425" cy="45719"/>
                <wp:effectExtent l="0" t="0" r="28575" b="12065"/>
                <wp:wrapNone/>
                <wp:docPr id="36" name="Flowchart: Proces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5719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Process 36" o:spid="_x0000_s1026" type="#_x0000_t109" style="position:absolute;margin-left:52.5pt;margin-top:15.5pt;width:27.75pt;height:3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" fillcolor="black [3200]" strokecolor="black [1600]" strokeweight="2pt"/>
            </w:pict>
          </mc:Fallback>
        </mc:AlternateContent>
      </w:r>
      <w:r>
        <w:rPr>
          <w:rFonts w:ascii="Calibri" w:hAnsi="Calibri" w:cs="Calibri"/>
          <w:noProof/>
          <w:color w:val="000000"/>
          <w:lang w:eastAsia="en-CA"/>
        </w:rPr>
        <w:drawing>
          <wp:inline distT="0" distB="0" distL="0" distR="0" wp14:anchorId="2FF1AA36" wp14:editId="651B9E40">
            <wp:extent cx="4848225" cy="6334125"/>
            <wp:effectExtent l="0" t="0" r="9525" b="9525"/>
            <wp:docPr id="35" name="Picture 35" descr="cid:b281ea60-77d1-44ca-9bcb-ac739196c9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76833" descr="cid:b281ea60-77d1-44ca-9bcb-ac739196c9a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5" r="48537" b="4007"/>
                    <a:stretch/>
                  </pic:blipFill>
                  <pic:spPr bwMode="auto">
                    <a:xfrm>
                      <a:off x="0" y="0"/>
                      <a:ext cx="4850169" cy="633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4DC" w:rsidRDefault="009D24DC" w:rsidP="00EC196B">
      <w:pPr>
        <w:jc w:val="center"/>
      </w:pPr>
    </w:p>
    <w:p w:rsidR="009D24DC" w:rsidRDefault="009D24DC" w:rsidP="00EC196B">
      <w:pPr>
        <w:jc w:val="center"/>
      </w:pPr>
    </w:p>
    <w:p w:rsidR="009D24DC" w:rsidRDefault="009D24DC" w:rsidP="00EC196B">
      <w:pPr>
        <w:jc w:val="center"/>
      </w:pPr>
    </w:p>
    <w:p w:rsidR="009D24DC" w:rsidRDefault="009D24DC" w:rsidP="00EC196B">
      <w:pPr>
        <w:jc w:val="center"/>
      </w:pPr>
    </w:p>
    <w:p w:rsidR="009D24DC" w:rsidRDefault="009D24DC" w:rsidP="00EC196B">
      <w:pPr>
        <w:jc w:val="center"/>
      </w:pPr>
    </w:p>
    <w:p w:rsidR="009D24DC" w:rsidRDefault="009D24DC" w:rsidP="00EC196B">
      <w:pPr>
        <w:jc w:val="center"/>
        <w:rPr>
          <w:b/>
          <w:sz w:val="24"/>
        </w:rPr>
      </w:pPr>
      <w:r w:rsidRPr="009D24DC">
        <w:rPr>
          <w:b/>
          <w:sz w:val="24"/>
        </w:rPr>
        <w:t xml:space="preserve">Fleming Email </w:t>
      </w:r>
    </w:p>
    <w:p w:rsidR="009D24DC" w:rsidRPr="009D24DC" w:rsidRDefault="009D24DC" w:rsidP="00EC196B">
      <w:pPr>
        <w:jc w:val="center"/>
        <w:rPr>
          <w:sz w:val="24"/>
        </w:rPr>
      </w:pPr>
      <w:r>
        <w:rPr>
          <w:b/>
          <w:sz w:val="24"/>
        </w:rPr>
        <w:t xml:space="preserve">**Note** </w:t>
      </w:r>
      <w:r w:rsidRPr="009D24DC">
        <w:rPr>
          <w:sz w:val="24"/>
        </w:rPr>
        <w:t xml:space="preserve">Please use </w:t>
      </w:r>
      <w:r w:rsidRPr="009D24DC">
        <w:rPr>
          <w:b/>
          <w:sz w:val="24"/>
        </w:rPr>
        <w:t>ONLY</w:t>
      </w:r>
      <w:r w:rsidRPr="009D24DC">
        <w:rPr>
          <w:sz w:val="24"/>
        </w:rPr>
        <w:t xml:space="preserve"> the Fleming email to correspond with the College</w:t>
      </w:r>
      <w:r>
        <w:rPr>
          <w:sz w:val="24"/>
        </w:rPr>
        <w:t xml:space="preserve"> and Faculty, as this will verify your identity. </w:t>
      </w:r>
    </w:p>
    <w:p w:rsidR="009D24DC" w:rsidRDefault="009D24DC" w:rsidP="00EC196B">
      <w:pPr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4972051</wp:posOffset>
                </wp:positionH>
                <wp:positionV relativeFrom="paragraph">
                  <wp:posOffset>57785</wp:posOffset>
                </wp:positionV>
                <wp:extent cx="438150" cy="47625"/>
                <wp:effectExtent l="0" t="0" r="19050" b="28575"/>
                <wp:wrapNone/>
                <wp:docPr id="44" name="Flowchart: Proces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7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Process 44" o:spid="_x0000_s1026" type="#_x0000_t109" style="position:absolute;margin-left:391.5pt;margin-top:4.55pt;width:34.5pt;height: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" fillcolor="black [3200]" strokecolor="black [1600]" strokeweight="2pt"/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3EAD94FF" wp14:editId="2439BE13">
            <wp:extent cx="5019675" cy="37242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0631"/>
                    <a:stretch/>
                  </pic:blipFill>
                  <pic:spPr bwMode="auto">
                    <a:xfrm>
                      <a:off x="0" y="0"/>
                      <a:ext cx="5019675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772" w:rsidRDefault="00801772" w:rsidP="00EC196B">
      <w:pPr>
        <w:jc w:val="center"/>
      </w:pPr>
    </w:p>
    <w:p w:rsidR="009D24DC" w:rsidRDefault="009D24DC" w:rsidP="00EC196B">
      <w:pPr>
        <w:jc w:val="center"/>
      </w:pPr>
    </w:p>
    <w:p w:rsidR="009D24DC" w:rsidRDefault="009D24DC" w:rsidP="00EC196B">
      <w:pPr>
        <w:jc w:val="center"/>
      </w:pPr>
    </w:p>
    <w:p w:rsidR="00801772" w:rsidRPr="00801772" w:rsidRDefault="00801772" w:rsidP="00EC196B">
      <w:pPr>
        <w:jc w:val="center"/>
        <w:rPr>
          <w:b/>
          <w:i/>
          <w:sz w:val="28"/>
        </w:rPr>
      </w:pPr>
      <w:r w:rsidRPr="00801772">
        <w:rPr>
          <w:b/>
          <w:i/>
          <w:sz w:val="28"/>
        </w:rPr>
        <w:t>Welcome to Fleming College and Good Luck in your studies!!</w:t>
      </w:r>
    </w:p>
    <w:sectPr w:rsidR="00801772" w:rsidRPr="00801772" w:rsidSect="00EC196B">
      <w:footerReference w:type="default" r:id="rId18"/>
      <w:pgSz w:w="12240" w:h="15840"/>
      <w:pgMar w:top="426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266F" w:rsidRDefault="00A8266F" w:rsidP="00A8266F">
      <w:pPr>
        <w:spacing w:after="0" w:line="240" w:lineRule="auto"/>
      </w:pPr>
      <w:r>
        <w:separator/>
      </w:r>
    </w:p>
  </w:endnote>
  <w:endnote w:type="continuationSeparator" w:id="0">
    <w:p w:rsidR="00A8266F" w:rsidRDefault="00A8266F" w:rsidP="00A82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61319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8266F" w:rsidRDefault="00A8266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D24D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8266F" w:rsidRDefault="00A8266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266F" w:rsidRDefault="00A8266F" w:rsidP="00A8266F">
      <w:pPr>
        <w:spacing w:after="0" w:line="240" w:lineRule="auto"/>
      </w:pPr>
      <w:r>
        <w:separator/>
      </w:r>
    </w:p>
  </w:footnote>
  <w:footnote w:type="continuationSeparator" w:id="0">
    <w:p w:rsidR="00A8266F" w:rsidRDefault="00A8266F" w:rsidP="00A826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664"/>
    <w:rsid w:val="0019261F"/>
    <w:rsid w:val="00387F1C"/>
    <w:rsid w:val="0073266F"/>
    <w:rsid w:val="00801772"/>
    <w:rsid w:val="00933E26"/>
    <w:rsid w:val="009D24DC"/>
    <w:rsid w:val="009F321D"/>
    <w:rsid w:val="00A8266F"/>
    <w:rsid w:val="00B12664"/>
    <w:rsid w:val="00E56367"/>
    <w:rsid w:val="00E97AED"/>
    <w:rsid w:val="00EC196B"/>
    <w:rsid w:val="00F2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66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26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2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66F"/>
  </w:style>
  <w:style w:type="paragraph" w:styleId="Footer">
    <w:name w:val="footer"/>
    <w:basedOn w:val="Normal"/>
    <w:link w:val="FooterChar"/>
    <w:uiPriority w:val="99"/>
    <w:unhideWhenUsed/>
    <w:rsid w:val="00A82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6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66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26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2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266F"/>
  </w:style>
  <w:style w:type="paragraph" w:styleId="Footer">
    <w:name w:val="footer"/>
    <w:basedOn w:val="Normal"/>
    <w:link w:val="FooterChar"/>
    <w:uiPriority w:val="99"/>
    <w:unhideWhenUsed/>
    <w:rsid w:val="00A82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26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campus.flemingcollege.ca/web/portal/home" TargetMode="External"/><Relationship Id="rId13" Type="http://schemas.openxmlformats.org/officeDocument/2006/relationships/image" Target="cid:6ab17800-da77-4de6-a8d1-ba659bde5283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cid:b281ea60-77d1-44ca-9bcb-ac739196c9a7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5E1B0D-A598-4CD6-AE30-E7DA36B4D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DA6DFBF9</Template>
  <TotalTime>294</TotalTime>
  <Pages>5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Sharpe</dc:creator>
  <cp:lastModifiedBy>Serena Sharpe</cp:lastModifiedBy>
  <cp:revision>6</cp:revision>
  <cp:lastPrinted>2017-03-21T15:32:00Z</cp:lastPrinted>
  <dcterms:created xsi:type="dcterms:W3CDTF">2017-03-21T14:01:00Z</dcterms:created>
  <dcterms:modified xsi:type="dcterms:W3CDTF">2017-03-21T18:55:00Z</dcterms:modified>
</cp:coreProperties>
</file>