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993" w:rsidRPr="00051038" w:rsidRDefault="00B23993" w:rsidP="00B23993">
      <w:r w:rsidRPr="00051038">
        <w:t xml:space="preserve">                                                                                    </w:t>
      </w:r>
    </w:p>
    <w:p w:rsidR="00B23993" w:rsidRPr="00051038" w:rsidRDefault="00B23993" w:rsidP="00B23993"/>
    <w:p w:rsidR="00B23993" w:rsidRPr="00051038" w:rsidRDefault="00B5205E" w:rsidP="00B5205E">
      <w:pPr>
        <w:tabs>
          <w:tab w:val="left" w:pos="8355"/>
        </w:tabs>
      </w:pPr>
      <w:r>
        <w:tab/>
      </w:r>
    </w:p>
    <w:p w:rsidR="00B23993" w:rsidRPr="00051038" w:rsidRDefault="00B23993" w:rsidP="00B23993"/>
    <w:p w:rsidR="00B23993" w:rsidRPr="00051038" w:rsidRDefault="00B23993" w:rsidP="00B23993"/>
    <w:p w:rsidR="00462D68" w:rsidRPr="00051038" w:rsidRDefault="00462D68" w:rsidP="00462D68">
      <w:pPr>
        <w:rPr>
          <w:sz w:val="64"/>
        </w:rPr>
      </w:pPr>
    </w:p>
    <w:p w:rsidR="00462D68" w:rsidRPr="00051038" w:rsidRDefault="00462D68" w:rsidP="00462D68">
      <w:pPr>
        <w:rPr>
          <w:sz w:val="64"/>
        </w:rPr>
      </w:pPr>
    </w:p>
    <w:p w:rsidR="00EF489C" w:rsidRDefault="00B5205E" w:rsidP="00877B4E">
      <w:pPr>
        <w:pStyle w:val="Title"/>
        <w:spacing w:before="0" w:after="0" w:line="240" w:lineRule="auto"/>
        <w:jc w:val="left"/>
        <w:rPr>
          <w:smallCaps/>
          <w:sz w:val="52"/>
          <w:szCs w:val="52"/>
        </w:rPr>
      </w:pPr>
      <w:bookmarkStart w:id="0" w:name="_Toc426636454"/>
      <w:bookmarkStart w:id="1" w:name="_Toc426636499"/>
      <w:bookmarkStart w:id="2" w:name="_Toc427761325"/>
      <w:bookmarkStart w:id="3" w:name="_Toc520293119"/>
      <w:bookmarkStart w:id="4" w:name="_Toc520708061"/>
      <w:bookmarkStart w:id="5" w:name="_Toc520901222"/>
      <w:bookmarkStart w:id="6" w:name="_Toc520967057"/>
      <w:bookmarkStart w:id="7" w:name="_Toc523903182"/>
      <w:bookmarkStart w:id="8" w:name="_Toc523903583"/>
      <w:r w:rsidRPr="00901451">
        <w:rPr>
          <w:smallCaps/>
          <w:sz w:val="52"/>
          <w:szCs w:val="52"/>
        </w:rPr>
        <w:t>A How-</w:t>
      </w:r>
      <w:r w:rsidR="00462D68" w:rsidRPr="00901451">
        <w:rPr>
          <w:smallCaps/>
          <w:sz w:val="52"/>
          <w:szCs w:val="52"/>
        </w:rPr>
        <w:t xml:space="preserve">to Guide for </w:t>
      </w:r>
      <w:bookmarkEnd w:id="0"/>
      <w:bookmarkEnd w:id="1"/>
      <w:bookmarkEnd w:id="2"/>
      <w:bookmarkEnd w:id="3"/>
      <w:bookmarkEnd w:id="4"/>
      <w:bookmarkEnd w:id="5"/>
      <w:bookmarkEnd w:id="6"/>
      <w:r w:rsidR="00E47575">
        <w:rPr>
          <w:smallCaps/>
          <w:sz w:val="52"/>
          <w:szCs w:val="52"/>
        </w:rPr>
        <w:t>School Board Teachers</w:t>
      </w:r>
      <w:bookmarkStart w:id="9" w:name="_Toc426636455"/>
      <w:bookmarkStart w:id="10" w:name="_Toc426636500"/>
      <w:bookmarkStart w:id="11" w:name="_Toc427761326"/>
      <w:bookmarkStart w:id="12" w:name="_Toc520293120"/>
      <w:bookmarkStart w:id="13" w:name="_Toc520708062"/>
      <w:bookmarkStart w:id="14" w:name="_Toc520901223"/>
      <w:bookmarkStart w:id="15" w:name="_Toc520967058"/>
      <w:bookmarkEnd w:id="7"/>
      <w:bookmarkEnd w:id="8"/>
    </w:p>
    <w:p w:rsidR="00462D68" w:rsidRPr="00901451" w:rsidRDefault="00462D68" w:rsidP="00877B4E">
      <w:pPr>
        <w:pStyle w:val="Title"/>
        <w:spacing w:before="0" w:after="0" w:line="240" w:lineRule="auto"/>
        <w:jc w:val="left"/>
        <w:rPr>
          <w:smallCaps/>
          <w:sz w:val="52"/>
          <w:szCs w:val="52"/>
        </w:rPr>
      </w:pPr>
      <w:bookmarkStart w:id="16" w:name="_Toc523903127"/>
      <w:bookmarkStart w:id="17" w:name="_Toc523903183"/>
      <w:bookmarkStart w:id="18" w:name="_Toc523903584"/>
      <w:r w:rsidRPr="00901451">
        <w:rPr>
          <w:smallCaps/>
          <w:sz w:val="52"/>
          <w:szCs w:val="52"/>
        </w:rPr>
        <w:t xml:space="preserve">Introduction to </w:t>
      </w:r>
      <w:bookmarkEnd w:id="9"/>
      <w:bookmarkEnd w:id="10"/>
      <w:bookmarkEnd w:id="11"/>
      <w:bookmarkEnd w:id="12"/>
      <w:bookmarkEnd w:id="13"/>
      <w:bookmarkEnd w:id="14"/>
      <w:bookmarkEnd w:id="15"/>
      <w:r w:rsidR="00E47575">
        <w:rPr>
          <w:smallCaps/>
          <w:sz w:val="52"/>
          <w:szCs w:val="52"/>
        </w:rPr>
        <w:t>Desire2Learn for Dual Credit</w:t>
      </w:r>
      <w:bookmarkEnd w:id="16"/>
      <w:bookmarkEnd w:id="17"/>
      <w:bookmarkEnd w:id="18"/>
    </w:p>
    <w:p w:rsidR="006B622E" w:rsidRDefault="004459A9" w:rsidP="006B622E">
      <w:pPr>
        <w:spacing w:line="360" w:lineRule="auto"/>
        <w:rPr>
          <w:b/>
          <w:sz w:val="18"/>
        </w:rPr>
      </w:pPr>
      <w:r>
        <w:br/>
        <w:t xml:space="preserve">This document is a summary guide to assist </w:t>
      </w:r>
      <w:r w:rsidR="00E47575">
        <w:t xml:space="preserve">school board teachers </w:t>
      </w:r>
      <w:r>
        <w:t xml:space="preserve">to navigate the </w:t>
      </w:r>
      <w:r w:rsidR="00E47575">
        <w:t>Desire2Learn Learning Management (LMS)</w:t>
      </w:r>
      <w:r>
        <w:t xml:space="preserve"> system</w:t>
      </w:r>
      <w:r w:rsidR="00E47575">
        <w:t xml:space="preserve"> for dual credit courses</w:t>
      </w:r>
      <w:r>
        <w:t>.</w:t>
      </w:r>
      <w:r w:rsidR="00FD4928">
        <w:t xml:space="preserve"> </w:t>
      </w:r>
      <w:r w:rsidR="006B622E">
        <w:rPr>
          <w:b/>
          <w:sz w:val="18"/>
        </w:rPr>
        <w:br w:type="page"/>
      </w:r>
    </w:p>
    <w:p w:rsidR="00904A05" w:rsidRPr="001A6975" w:rsidRDefault="00904A05" w:rsidP="00904A05">
      <w:pPr>
        <w:pStyle w:val="Heading1"/>
        <w:rPr>
          <w:smallCaps w:val="0"/>
        </w:rPr>
      </w:pPr>
      <w:bookmarkStart w:id="19" w:name="_Toc362609838"/>
      <w:bookmarkStart w:id="20" w:name="_Toc362610266"/>
      <w:bookmarkStart w:id="21" w:name="_Toc362856707"/>
      <w:bookmarkStart w:id="22" w:name="_Toc364861082"/>
      <w:bookmarkStart w:id="23" w:name="_Toc365273451"/>
      <w:bookmarkStart w:id="24" w:name="_Toc426636456"/>
      <w:bookmarkStart w:id="25" w:name="_Toc426636501"/>
      <w:bookmarkStart w:id="26" w:name="_Toc427761327"/>
      <w:bookmarkStart w:id="27" w:name="_Toc520293121"/>
      <w:bookmarkStart w:id="28" w:name="_Toc520708063"/>
      <w:bookmarkStart w:id="29" w:name="_Toc520901224"/>
      <w:bookmarkStart w:id="30" w:name="_Toc520967059"/>
      <w:bookmarkStart w:id="31" w:name="_Toc523903585"/>
      <w:r w:rsidRPr="001A6975">
        <w:lastRenderedPageBreak/>
        <w:t>Document Information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533"/>
      </w:tblGrid>
      <w:tr w:rsidR="00904A05" w:rsidRPr="00051038" w:rsidTr="00904A05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  <w:hideMark/>
          </w:tcPr>
          <w:p w:rsidR="00904A05" w:rsidRPr="00901451" w:rsidRDefault="00B62546" w:rsidP="00EB3B65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Document</w:t>
            </w:r>
            <w:r w:rsidR="00EB3B65" w:rsidRPr="00901451">
              <w:rPr>
                <w:rFonts w:cs="Calibri"/>
                <w:smallCaps/>
              </w:rPr>
              <w:t xml:space="preserve"> n</w:t>
            </w:r>
            <w:r w:rsidR="00904A05" w:rsidRPr="00901451">
              <w:rPr>
                <w:rFonts w:cs="Calibri"/>
                <w:smallCaps/>
              </w:rPr>
              <w:t>ame</w:t>
            </w:r>
          </w:p>
        </w:tc>
        <w:tc>
          <w:tcPr>
            <w:tcW w:w="75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904A05" w:rsidRPr="00051038" w:rsidRDefault="00B5205E" w:rsidP="00802655">
            <w:pPr>
              <w:spacing w:after="0" w:line="240" w:lineRule="auto"/>
              <w:rPr>
                <w:rFonts w:eastAsia="Batang" w:cs="Calibri"/>
              </w:rPr>
            </w:pPr>
            <w:r>
              <w:rPr>
                <w:rFonts w:cs="Calibri"/>
              </w:rPr>
              <w:t>A How-</w:t>
            </w:r>
            <w:r w:rsidR="00904A05" w:rsidRPr="00051038">
              <w:rPr>
                <w:rFonts w:cs="Calibri"/>
              </w:rPr>
              <w:t xml:space="preserve">to Guide for </w:t>
            </w:r>
            <w:r w:rsidR="00802655">
              <w:rPr>
                <w:rFonts w:cs="Calibri"/>
              </w:rPr>
              <w:t>School Board Teachers</w:t>
            </w:r>
            <w:r w:rsidR="00904A05" w:rsidRPr="00051038">
              <w:rPr>
                <w:rFonts w:cs="Calibri"/>
              </w:rPr>
              <w:t xml:space="preserve">: Introduction </w:t>
            </w:r>
            <w:r w:rsidR="00802655">
              <w:rPr>
                <w:rFonts w:cs="Calibri"/>
              </w:rPr>
              <w:t>Desire2Learn for Dual Credit</w:t>
            </w:r>
          </w:p>
        </w:tc>
      </w:tr>
      <w:tr w:rsidR="00904A05" w:rsidRPr="00051038" w:rsidTr="004459A9">
        <w:trPr>
          <w:trHeight w:val="120"/>
        </w:trPr>
        <w:tc>
          <w:tcPr>
            <w:tcW w:w="32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904A05" w:rsidRPr="00901451" w:rsidRDefault="00EB3B65" w:rsidP="00EB3B65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Document v</w:t>
            </w:r>
            <w:r w:rsidR="00904A05" w:rsidRPr="00901451">
              <w:rPr>
                <w:rFonts w:cs="Calibri"/>
                <w:smallCaps/>
              </w:rPr>
              <w:t>ersion</w:t>
            </w:r>
            <w:r w:rsidRPr="00901451">
              <w:rPr>
                <w:rFonts w:cs="Calibri"/>
                <w:smallCaps/>
              </w:rPr>
              <w:t xml:space="preserve"> number</w:t>
            </w:r>
          </w:p>
        </w:tc>
        <w:tc>
          <w:tcPr>
            <w:tcW w:w="7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04A05" w:rsidRPr="00051038" w:rsidRDefault="00802655" w:rsidP="00BD74E1">
            <w:pPr>
              <w:spacing w:after="0" w:line="240" w:lineRule="auto"/>
              <w:rPr>
                <w:rFonts w:eastAsia="Batang" w:cs="Calibri"/>
              </w:rPr>
            </w:pPr>
            <w:r>
              <w:rPr>
                <w:rFonts w:cs="Calibri"/>
              </w:rPr>
              <w:t>1</w:t>
            </w:r>
            <w:r w:rsidR="006074B3">
              <w:rPr>
                <w:rFonts w:cs="Calibri"/>
              </w:rPr>
              <w:t>.0</w:t>
            </w:r>
          </w:p>
        </w:tc>
      </w:tr>
      <w:tr w:rsidR="00904A05" w:rsidRPr="00051038" w:rsidTr="00904A05">
        <w:tc>
          <w:tcPr>
            <w:tcW w:w="32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904A05" w:rsidRPr="00901451" w:rsidRDefault="00EB3B65" w:rsidP="00EB3B65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Document v</w:t>
            </w:r>
            <w:r w:rsidR="00904A05" w:rsidRPr="00901451">
              <w:rPr>
                <w:rFonts w:cs="Calibri"/>
                <w:smallCaps/>
              </w:rPr>
              <w:t xml:space="preserve">ersion </w:t>
            </w:r>
            <w:r w:rsidRPr="00901451">
              <w:rPr>
                <w:rFonts w:cs="Calibri"/>
                <w:smallCaps/>
              </w:rPr>
              <w:t>d</w:t>
            </w:r>
            <w:r w:rsidR="001A6975" w:rsidRPr="00901451">
              <w:rPr>
                <w:rFonts w:cs="Calibri"/>
                <w:smallCaps/>
              </w:rPr>
              <w:t>ate</w:t>
            </w:r>
          </w:p>
        </w:tc>
        <w:tc>
          <w:tcPr>
            <w:tcW w:w="753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05" w:rsidRPr="00051038" w:rsidRDefault="00802655" w:rsidP="00BD74E1">
            <w:pPr>
              <w:spacing w:after="0" w:line="240" w:lineRule="auto"/>
              <w:rPr>
                <w:rFonts w:eastAsia="Batang" w:cs="Calibri"/>
              </w:rPr>
            </w:pPr>
            <w:r>
              <w:rPr>
                <w:rFonts w:cs="Calibri"/>
              </w:rPr>
              <w:t>September 5</w:t>
            </w:r>
            <w:r w:rsidR="006074B3">
              <w:rPr>
                <w:rFonts w:cs="Calibri"/>
              </w:rPr>
              <w:t>, 2018</w:t>
            </w:r>
          </w:p>
        </w:tc>
      </w:tr>
    </w:tbl>
    <w:p w:rsidR="00904A05" w:rsidRPr="001A6975" w:rsidRDefault="00904A05" w:rsidP="00904A05">
      <w:pPr>
        <w:pStyle w:val="Heading1"/>
        <w:rPr>
          <w:smallCaps w:val="0"/>
        </w:rPr>
      </w:pPr>
      <w:bookmarkStart w:id="32" w:name="_Toc362609839"/>
      <w:bookmarkStart w:id="33" w:name="_Toc362610267"/>
      <w:bookmarkStart w:id="34" w:name="_Toc362856708"/>
      <w:bookmarkStart w:id="35" w:name="_Toc364861083"/>
      <w:bookmarkStart w:id="36" w:name="_Toc365273452"/>
      <w:bookmarkStart w:id="37" w:name="_Toc426636457"/>
      <w:bookmarkStart w:id="38" w:name="_Toc426636502"/>
      <w:bookmarkStart w:id="39" w:name="_Toc427761328"/>
      <w:bookmarkStart w:id="40" w:name="_Toc520293122"/>
      <w:bookmarkStart w:id="41" w:name="_Toc520708064"/>
      <w:bookmarkStart w:id="42" w:name="_Toc520901225"/>
      <w:bookmarkStart w:id="43" w:name="_Toc520967060"/>
      <w:bookmarkStart w:id="44" w:name="_Toc523903586"/>
      <w:r w:rsidRPr="001A6975">
        <w:t>Revision History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1569"/>
        <w:gridCol w:w="1607"/>
        <w:gridCol w:w="6350"/>
      </w:tblGrid>
      <w:tr w:rsidR="00904A05" w:rsidRPr="00051038" w:rsidTr="00802655">
        <w:trPr>
          <w:cantSplit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  <w:hideMark/>
          </w:tcPr>
          <w:p w:rsidR="00904A05" w:rsidRPr="00901451" w:rsidRDefault="00904A05" w:rsidP="00BD74E1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Version #</w:t>
            </w:r>
          </w:p>
        </w:tc>
        <w:tc>
          <w:tcPr>
            <w:tcW w:w="156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  <w:hideMark/>
          </w:tcPr>
          <w:p w:rsidR="00904A05" w:rsidRPr="00901451" w:rsidRDefault="009F6343" w:rsidP="00BD74E1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Ver. date</w:t>
            </w:r>
          </w:p>
        </w:tc>
        <w:tc>
          <w:tcPr>
            <w:tcW w:w="160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  <w:hideMark/>
          </w:tcPr>
          <w:p w:rsidR="00904A05" w:rsidRPr="00901451" w:rsidRDefault="009F6343" w:rsidP="00BD74E1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Revised by</w:t>
            </w:r>
          </w:p>
        </w:tc>
        <w:tc>
          <w:tcPr>
            <w:tcW w:w="63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904A05" w:rsidRPr="00901451" w:rsidRDefault="009F6343" w:rsidP="00BD74E1">
            <w:pPr>
              <w:spacing w:after="0" w:line="240" w:lineRule="auto"/>
              <w:rPr>
                <w:rFonts w:eastAsia="Batang" w:cs="Calibri"/>
                <w:smallCaps/>
              </w:rPr>
            </w:pPr>
            <w:r w:rsidRPr="00901451">
              <w:rPr>
                <w:rFonts w:cs="Calibri"/>
                <w:smallCaps/>
              </w:rPr>
              <w:t>Description of change</w:t>
            </w:r>
          </w:p>
        </w:tc>
      </w:tr>
      <w:tr w:rsidR="00904A05" w:rsidRPr="00051038" w:rsidTr="00802655">
        <w:tc>
          <w:tcPr>
            <w:tcW w:w="12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904A05" w:rsidRPr="00051038" w:rsidRDefault="00904A05" w:rsidP="00292B92">
            <w:pPr>
              <w:spacing w:after="0"/>
              <w:rPr>
                <w:rFonts w:eastAsia="Batang" w:cs="Calibri"/>
              </w:rPr>
            </w:pPr>
            <w:r w:rsidRPr="00051038">
              <w:rPr>
                <w:rFonts w:cs="Calibri"/>
              </w:rPr>
              <w:t>1.0</w:t>
            </w:r>
          </w:p>
        </w:tc>
        <w:tc>
          <w:tcPr>
            <w:tcW w:w="15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904A05" w:rsidRPr="00051038" w:rsidRDefault="00802655" w:rsidP="00292B92">
            <w:pPr>
              <w:spacing w:after="0"/>
              <w:rPr>
                <w:rFonts w:eastAsia="Batang" w:cs="Calibri"/>
              </w:rPr>
            </w:pPr>
            <w:r>
              <w:rPr>
                <w:rFonts w:cs="Calibri"/>
              </w:rPr>
              <w:t>Sept 5, 2018</w:t>
            </w:r>
          </w:p>
        </w:tc>
        <w:tc>
          <w:tcPr>
            <w:tcW w:w="1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904A05" w:rsidRPr="00051038" w:rsidRDefault="00802655" w:rsidP="00292B92">
            <w:pPr>
              <w:spacing w:after="0"/>
              <w:rPr>
                <w:rFonts w:eastAsia="Batang" w:cs="Calibri"/>
              </w:rPr>
            </w:pPr>
            <w:r>
              <w:rPr>
                <w:rFonts w:cs="Calibri"/>
              </w:rPr>
              <w:t>Deborah Leal</w:t>
            </w:r>
          </w:p>
        </w:tc>
        <w:tc>
          <w:tcPr>
            <w:tcW w:w="6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04A05" w:rsidRPr="00051038" w:rsidRDefault="00802655" w:rsidP="00292B92">
            <w:pPr>
              <w:spacing w:after="0"/>
              <w:rPr>
                <w:rFonts w:eastAsia="Batang" w:cs="Calibri"/>
              </w:rPr>
            </w:pPr>
            <w:r>
              <w:rPr>
                <w:rFonts w:cs="Calibri"/>
              </w:rPr>
              <w:t>Original Document</w:t>
            </w:r>
          </w:p>
        </w:tc>
      </w:tr>
      <w:tr w:rsidR="006074B3" w:rsidRPr="00051038" w:rsidTr="00802655">
        <w:tc>
          <w:tcPr>
            <w:tcW w:w="124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6074B3" w:rsidRDefault="006074B3" w:rsidP="00292B92">
            <w:pPr>
              <w:spacing w:after="0"/>
              <w:rPr>
                <w:rFonts w:cs="Calibri"/>
              </w:rPr>
            </w:pPr>
          </w:p>
        </w:tc>
        <w:tc>
          <w:tcPr>
            <w:tcW w:w="156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074B3" w:rsidRDefault="006074B3" w:rsidP="00292B92">
            <w:pPr>
              <w:spacing w:after="0"/>
              <w:rPr>
                <w:rFonts w:cs="Calibri"/>
              </w:rPr>
            </w:pPr>
          </w:p>
        </w:tc>
        <w:tc>
          <w:tcPr>
            <w:tcW w:w="160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074B3" w:rsidRDefault="006074B3" w:rsidP="00292B92">
            <w:pPr>
              <w:spacing w:after="0"/>
              <w:rPr>
                <w:rFonts w:cs="Calibri"/>
              </w:rPr>
            </w:pPr>
          </w:p>
        </w:tc>
        <w:tc>
          <w:tcPr>
            <w:tcW w:w="63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D04CC0" w:rsidRPr="00051038" w:rsidRDefault="00D04CC0" w:rsidP="004459A9">
            <w:pPr>
              <w:spacing w:after="0"/>
              <w:rPr>
                <w:rFonts w:cs="Calibri"/>
              </w:rPr>
            </w:pPr>
          </w:p>
        </w:tc>
      </w:tr>
    </w:tbl>
    <w:p w:rsidR="00904A05" w:rsidRPr="00051038" w:rsidRDefault="00904A05" w:rsidP="00904A05">
      <w:pPr>
        <w:rPr>
          <w:rFonts w:eastAsia="Batang" w:cs="Calibri"/>
        </w:rPr>
      </w:pPr>
    </w:p>
    <w:p w:rsidR="00AE420D" w:rsidRDefault="00AE420D">
      <w:pPr>
        <w:spacing w:after="0" w:line="240" w:lineRule="auto"/>
        <w:rPr>
          <w:rFonts w:cs="Times New Roman"/>
          <w:b/>
          <w:bCs/>
          <w:kern w:val="28"/>
          <w:sz w:val="32"/>
          <w:szCs w:val="32"/>
        </w:rPr>
      </w:pPr>
      <w:r>
        <w:rPr>
          <w:rFonts w:cs="Times New Roman"/>
          <w:b/>
          <w:bCs/>
          <w:kern w:val="28"/>
          <w:sz w:val="32"/>
          <w:szCs w:val="32"/>
        </w:rPr>
        <w:br w:type="page"/>
      </w:r>
      <w:bookmarkStart w:id="45" w:name="_GoBack"/>
      <w:bookmarkEnd w:id="45"/>
    </w:p>
    <w:p w:rsidR="00904A05" w:rsidRPr="00051038" w:rsidRDefault="00904A05" w:rsidP="00B23993">
      <w:pPr>
        <w:sectPr w:rsidR="00904A05" w:rsidRPr="00051038" w:rsidSect="00D205DE">
          <w:footerReference w:type="default" r:id="rId8"/>
          <w:headerReference w:type="first" r:id="rId9"/>
          <w:pgSz w:w="12240" w:h="15840" w:code="1"/>
          <w:pgMar w:top="720" w:right="720" w:bottom="720" w:left="720" w:header="360" w:footer="360" w:gutter="0"/>
          <w:pgNumType w:start="1"/>
          <w:cols w:space="708"/>
          <w:titlePg/>
          <w:docGrid w:linePitch="360"/>
        </w:sectPr>
      </w:pPr>
    </w:p>
    <w:p w:rsidR="00414854" w:rsidRPr="00051038" w:rsidRDefault="00414854" w:rsidP="00B5205E">
      <w:pPr>
        <w:pStyle w:val="Heading1"/>
      </w:pPr>
      <w:bookmarkStart w:id="46" w:name="_Toc426636458"/>
      <w:bookmarkStart w:id="47" w:name="_Toc426636503"/>
      <w:bookmarkStart w:id="48" w:name="_Toc427761329"/>
      <w:bookmarkStart w:id="49" w:name="_Toc520293123"/>
      <w:bookmarkStart w:id="50" w:name="_Toc520708065"/>
      <w:bookmarkStart w:id="51" w:name="_Toc520901226"/>
      <w:bookmarkStart w:id="52" w:name="_Toc520967061"/>
      <w:bookmarkStart w:id="53" w:name="_Toc523903587"/>
      <w:r w:rsidRPr="00051038">
        <w:lastRenderedPageBreak/>
        <w:t>Overview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414854" w:rsidRPr="00051038" w:rsidRDefault="00414854" w:rsidP="00414854">
      <w:pPr>
        <w:rPr>
          <w:rFonts w:cs="Arial"/>
        </w:rPr>
      </w:pPr>
      <w:r w:rsidRPr="00051038">
        <w:rPr>
          <w:rFonts w:cs="Arial"/>
        </w:rPr>
        <w:t>Welcome to Fleming College</w:t>
      </w:r>
      <w:r w:rsidR="00FA3AE3">
        <w:rPr>
          <w:rFonts w:cs="Arial"/>
        </w:rPr>
        <w:t xml:space="preserve">’s Learning Management System (LMS) </w:t>
      </w:r>
      <w:r w:rsidR="00466A80">
        <w:rPr>
          <w:rFonts w:cs="Arial"/>
        </w:rPr>
        <w:t>– “</w:t>
      </w:r>
      <w:r w:rsidR="00FA3AE3">
        <w:rPr>
          <w:rFonts w:cs="Arial"/>
        </w:rPr>
        <w:t>Desire2Learn”</w:t>
      </w:r>
      <w:r w:rsidRPr="00051038">
        <w:rPr>
          <w:rFonts w:cs="Arial"/>
        </w:rPr>
        <w:t>!</w:t>
      </w:r>
    </w:p>
    <w:p w:rsidR="00414854" w:rsidRPr="00051038" w:rsidRDefault="00414854" w:rsidP="00414854">
      <w:pPr>
        <w:rPr>
          <w:rFonts w:cs="Arial"/>
        </w:rPr>
      </w:pPr>
      <w:r w:rsidRPr="00051038">
        <w:rPr>
          <w:rFonts w:cs="Arial"/>
        </w:rPr>
        <w:t xml:space="preserve">This document outlines the functionality that a </w:t>
      </w:r>
      <w:r w:rsidR="00FA3AE3">
        <w:rPr>
          <w:rFonts w:cs="Arial"/>
        </w:rPr>
        <w:t>School Board Teacher</w:t>
      </w:r>
      <w:r w:rsidRPr="00051038">
        <w:rPr>
          <w:rFonts w:cs="Arial"/>
        </w:rPr>
        <w:t xml:space="preserve"> is authorized to </w:t>
      </w:r>
      <w:r w:rsidR="00FA3AE3">
        <w:rPr>
          <w:rFonts w:cs="Arial"/>
        </w:rPr>
        <w:t>view</w:t>
      </w:r>
      <w:r w:rsidRPr="00051038">
        <w:rPr>
          <w:rFonts w:cs="Arial"/>
        </w:rPr>
        <w:t xml:space="preserve"> within the Fleming College</w:t>
      </w:r>
      <w:r w:rsidR="00051038" w:rsidRPr="00051038">
        <w:rPr>
          <w:rFonts w:cs="Arial"/>
        </w:rPr>
        <w:t xml:space="preserve"> </w:t>
      </w:r>
      <w:r w:rsidR="00FA3AE3">
        <w:rPr>
          <w:rFonts w:cs="Arial"/>
        </w:rPr>
        <w:t>LMS</w:t>
      </w:r>
      <w:r w:rsidR="00EF489C">
        <w:rPr>
          <w:rFonts w:cs="Arial"/>
        </w:rPr>
        <w:t>, including viewing the content, available marks, and student progress.</w:t>
      </w:r>
    </w:p>
    <w:p w:rsidR="00D619F1" w:rsidRPr="00051038" w:rsidRDefault="00D619F1" w:rsidP="00B23993">
      <w:pPr>
        <w:rPr>
          <w:rFonts w:cs="Arial"/>
        </w:rPr>
      </w:pPr>
    </w:p>
    <w:p w:rsidR="002C75E0" w:rsidRPr="00AE420D" w:rsidRDefault="00EF489C" w:rsidP="00AE420D">
      <w:pPr>
        <w:pStyle w:val="Heading1"/>
        <w:rPr>
          <w:smallCaps w:val="0"/>
        </w:rPr>
      </w:pPr>
      <w:bookmarkStart w:id="54" w:name="_Toc362610268"/>
      <w:bookmarkStart w:id="55" w:name="_Toc362856709"/>
      <w:bookmarkStart w:id="56" w:name="_Toc364861084"/>
      <w:bookmarkStart w:id="57" w:name="_Toc365273453"/>
      <w:bookmarkStart w:id="58" w:name="_Toc426636459"/>
      <w:bookmarkStart w:id="59" w:name="_Toc426636504"/>
      <w:bookmarkStart w:id="60" w:name="_Toc427761330"/>
      <w:bookmarkStart w:id="61" w:name="_Toc520293124"/>
      <w:bookmarkStart w:id="62" w:name="_Toc520708066"/>
      <w:bookmarkStart w:id="63" w:name="_Toc520901227"/>
      <w:bookmarkStart w:id="64" w:name="_Toc520967062"/>
      <w:bookmarkStart w:id="65" w:name="_Toc523903588"/>
      <w:bookmarkStart w:id="66" w:name="_Toc361046668"/>
      <w:bookmarkStart w:id="67" w:name="_Toc361046783"/>
      <w:bookmarkStart w:id="68" w:name="_Toc361046827"/>
      <w:bookmarkStart w:id="69" w:name="P1"/>
      <w:r>
        <w:t xml:space="preserve">Table of </w:t>
      </w:r>
      <w:r w:rsidR="00E342BA" w:rsidRPr="00AE420D">
        <w:t>Contents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2B2E19" w:rsidRDefault="00803CF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051038">
        <w:rPr>
          <w:b w:val="0"/>
          <w:bCs w:val="0"/>
          <w:caps w:val="0"/>
        </w:rPr>
        <w:fldChar w:fldCharType="begin"/>
      </w:r>
      <w:r w:rsidRPr="00051038">
        <w:rPr>
          <w:b w:val="0"/>
          <w:bCs w:val="0"/>
          <w:caps w:val="0"/>
        </w:rPr>
        <w:instrText xml:space="preserve"> TOC \o "1-2" \h \z \u </w:instrText>
      </w:r>
      <w:r w:rsidRPr="00051038">
        <w:rPr>
          <w:b w:val="0"/>
          <w:bCs w:val="0"/>
          <w:caps w:val="0"/>
        </w:rPr>
        <w:fldChar w:fldCharType="separate"/>
      </w:r>
      <w:hyperlink w:anchor="_Toc523903585" w:history="1">
        <w:r w:rsidR="002B2E19" w:rsidRPr="001E2BA5">
          <w:rPr>
            <w:rStyle w:val="Hyperlink"/>
            <w:noProof/>
          </w:rPr>
          <w:t>Document Information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_Toc523903585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2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86" w:history="1">
        <w:r w:rsidR="002B2E19" w:rsidRPr="001E2BA5">
          <w:rPr>
            <w:rStyle w:val="Hyperlink"/>
            <w:noProof/>
          </w:rPr>
          <w:t>Revision History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_Toc523903586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2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87" w:history="1">
        <w:r w:rsidR="002B2E19" w:rsidRPr="001E2BA5">
          <w:rPr>
            <w:rStyle w:val="Hyperlink"/>
            <w:noProof/>
          </w:rPr>
          <w:t>Overview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_Toc523903587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3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88" w:history="1">
        <w:r w:rsidR="002B2E19" w:rsidRPr="001E2BA5">
          <w:rPr>
            <w:rStyle w:val="Hyperlink"/>
            <w:noProof/>
          </w:rPr>
          <w:t>Table of Contents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_Toc523903588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3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89" w:history="1">
        <w:r w:rsidR="002B2E19" w:rsidRPr="001E2BA5">
          <w:rPr>
            <w:rStyle w:val="Hyperlink"/>
            <w:noProof/>
          </w:rPr>
          <w:t>Login to Desire2Learn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_Toc523903589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4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90" w:history="1">
        <w:r w:rsidR="002B2E19" w:rsidRPr="001E2BA5">
          <w:rPr>
            <w:rStyle w:val="Hyperlink"/>
            <w:noProof/>
          </w:rPr>
          <w:t>Navigate the course content using content browser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_Toc523903590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6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91" w:history="1">
        <w:r w:rsidR="002B2E19" w:rsidRPr="001E2BA5">
          <w:rPr>
            <w:rStyle w:val="Hyperlink"/>
            <w:noProof/>
          </w:rPr>
          <w:t>Use sidebar to navigate content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_Toc523903591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8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92" w:history="1">
        <w:r w:rsidR="002B2E19" w:rsidRPr="001E2BA5">
          <w:rPr>
            <w:rStyle w:val="Hyperlink"/>
            <w:noProof/>
          </w:rPr>
          <w:t>Use top menu to view grades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_Toc523903592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10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93" w:history="1">
        <w:r w:rsidR="002B2E19" w:rsidRPr="001E2BA5">
          <w:rPr>
            <w:rStyle w:val="Hyperlink"/>
            <w:noProof/>
          </w:rPr>
          <w:t>Use top menu to view content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_Toc523903593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12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94" w:history="1">
        <w:r w:rsidR="002B2E19" w:rsidRPr="001E2BA5">
          <w:rPr>
            <w:rStyle w:val="Hyperlink"/>
            <w:noProof/>
          </w:rPr>
          <w:t>Use top menu to view class progress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_Toc523903594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14</w:t>
        </w:r>
        <w:r w:rsidR="002B2E19">
          <w:rPr>
            <w:noProof/>
            <w:webHidden/>
          </w:rPr>
          <w:fldChar w:fldCharType="end"/>
        </w:r>
      </w:hyperlink>
    </w:p>
    <w:p w:rsidR="002B2E19" w:rsidRDefault="00021F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23903595" w:history="1">
        <w:r w:rsidR="002B2E19" w:rsidRPr="001E2BA5">
          <w:rPr>
            <w:rStyle w:val="Hyperlink"/>
            <w:noProof/>
          </w:rPr>
          <w:t>Logout of Desire2Learn</w:t>
        </w:r>
        <w:r w:rsidR="002B2E19">
          <w:rPr>
            <w:noProof/>
            <w:webHidden/>
          </w:rPr>
          <w:tab/>
        </w:r>
        <w:r w:rsidR="002B2E19">
          <w:rPr>
            <w:noProof/>
            <w:webHidden/>
          </w:rPr>
          <w:fldChar w:fldCharType="begin"/>
        </w:r>
        <w:r w:rsidR="002B2E19">
          <w:rPr>
            <w:noProof/>
            <w:webHidden/>
          </w:rPr>
          <w:instrText xml:space="preserve"> PAGEREF _Toc523903595 \h </w:instrText>
        </w:r>
        <w:r w:rsidR="002B2E19">
          <w:rPr>
            <w:noProof/>
            <w:webHidden/>
          </w:rPr>
        </w:r>
        <w:r w:rsidR="002B2E19">
          <w:rPr>
            <w:noProof/>
            <w:webHidden/>
          </w:rPr>
          <w:fldChar w:fldCharType="separate"/>
        </w:r>
        <w:r w:rsidR="002B2E19">
          <w:rPr>
            <w:noProof/>
            <w:webHidden/>
          </w:rPr>
          <w:t>15</w:t>
        </w:r>
        <w:r w:rsidR="002B2E19">
          <w:rPr>
            <w:noProof/>
            <w:webHidden/>
          </w:rPr>
          <w:fldChar w:fldCharType="end"/>
        </w:r>
      </w:hyperlink>
    </w:p>
    <w:p w:rsidR="000B1946" w:rsidRPr="00051038" w:rsidRDefault="00803CFD">
      <w:r w:rsidRPr="00051038">
        <w:rPr>
          <w:b/>
          <w:bCs/>
          <w:caps/>
          <w:sz w:val="20"/>
          <w:szCs w:val="20"/>
        </w:rPr>
        <w:fldChar w:fldCharType="end"/>
      </w:r>
    </w:p>
    <w:p w:rsidR="008E50EF" w:rsidRPr="00051038" w:rsidRDefault="002C75E0" w:rsidP="00FA3AE3">
      <w:pPr>
        <w:pStyle w:val="Heading1"/>
        <w:rPr>
          <w:b w:val="0"/>
          <w:bCs w:val="0"/>
        </w:rPr>
      </w:pPr>
      <w:r w:rsidRPr="00051038">
        <w:br w:type="page"/>
      </w:r>
      <w:bookmarkStart w:id="70" w:name="_Toc361046828"/>
      <w:bookmarkEnd w:id="66"/>
      <w:bookmarkEnd w:id="67"/>
      <w:bookmarkEnd w:id="68"/>
    </w:p>
    <w:p w:rsidR="00D36E7C" w:rsidRPr="00051038" w:rsidRDefault="00866921" w:rsidP="00901451">
      <w:pPr>
        <w:pStyle w:val="Heading1"/>
        <w:rPr>
          <w:sz w:val="22"/>
        </w:rPr>
      </w:pPr>
      <w:bookmarkStart w:id="71" w:name="_Toc523903589"/>
      <w:bookmarkEnd w:id="69"/>
      <w:bookmarkEnd w:id="70"/>
      <w:r>
        <w:t>Login to Desire2Learn</w:t>
      </w:r>
      <w:bookmarkEnd w:id="71"/>
    </w:p>
    <w:p w:rsidR="00D36E7C" w:rsidRDefault="00D36E7C" w:rsidP="00866921">
      <w:pPr>
        <w:pStyle w:val="ListParagraph"/>
        <w:numPr>
          <w:ilvl w:val="0"/>
          <w:numId w:val="10"/>
        </w:numPr>
        <w:contextualSpacing/>
      </w:pPr>
      <w:r w:rsidRPr="00051038">
        <w:t xml:space="preserve">Go to </w:t>
      </w:r>
      <w:r w:rsidRPr="00051038">
        <w:rPr>
          <w:b/>
        </w:rPr>
        <w:t xml:space="preserve">Fleming College’s </w:t>
      </w:r>
      <w:r w:rsidR="00866921">
        <w:rPr>
          <w:b/>
        </w:rPr>
        <w:t xml:space="preserve">Desire2Learn </w:t>
      </w:r>
      <w:r w:rsidRPr="00051038">
        <w:rPr>
          <w:b/>
        </w:rPr>
        <w:t>website</w:t>
      </w:r>
      <w:r w:rsidRPr="00051038">
        <w:t xml:space="preserve"> (</w:t>
      </w:r>
      <w:hyperlink r:id="rId10" w:history="1">
        <w:r w:rsidR="00866921" w:rsidRPr="00866921">
          <w:rPr>
            <w:rStyle w:val="Hyperlink"/>
            <w:rFonts w:cs="Century Gothic"/>
          </w:rPr>
          <w:t>https://fleming.desire2learn.com/d2l/login</w:t>
        </w:r>
      </w:hyperlink>
      <w:r w:rsidR="00866921">
        <w:t>)</w:t>
      </w:r>
    </w:p>
    <w:p w:rsidR="002347C2" w:rsidRDefault="002347C2" w:rsidP="002347C2">
      <w:pPr>
        <w:pStyle w:val="ListParagraph"/>
        <w:contextualSpacing/>
      </w:pPr>
    </w:p>
    <w:p w:rsidR="002347C2" w:rsidRPr="00051038" w:rsidRDefault="002347C2" w:rsidP="002347C2">
      <w:pPr>
        <w:pStyle w:val="ListParagraph"/>
        <w:ind w:left="567"/>
        <w:contextualSpacing/>
      </w:pPr>
      <w:r>
        <w:rPr>
          <w:noProof/>
        </w:rPr>
        <w:drawing>
          <wp:inline distT="0" distB="0" distL="0" distR="0" wp14:anchorId="2F561241" wp14:editId="140720C8">
            <wp:extent cx="6531184" cy="39147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37" cy="39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7C" w:rsidRPr="00051038" w:rsidRDefault="00866921" w:rsidP="00E13A26">
      <w:pPr>
        <w:pStyle w:val="ListParagraph"/>
        <w:numPr>
          <w:ilvl w:val="0"/>
          <w:numId w:val="10"/>
        </w:numPr>
        <w:contextualSpacing/>
      </w:pPr>
      <w:r>
        <w:t xml:space="preserve">Enter your Fleming provided username into the </w:t>
      </w:r>
      <w:r>
        <w:rPr>
          <w:b/>
        </w:rPr>
        <w:t>username field</w:t>
      </w:r>
    </w:p>
    <w:p w:rsidR="002347C2" w:rsidRDefault="00866921" w:rsidP="004B3D8F">
      <w:pPr>
        <w:pStyle w:val="ListParagraph"/>
        <w:numPr>
          <w:ilvl w:val="0"/>
          <w:numId w:val="10"/>
        </w:numPr>
        <w:contextualSpacing/>
      </w:pPr>
      <w:r>
        <w:t>Enter your Fleming provided password into the</w:t>
      </w:r>
      <w:r w:rsidR="00D36E7C" w:rsidRPr="00051038">
        <w:t xml:space="preserve"> </w:t>
      </w:r>
      <w:r w:rsidRPr="00866921">
        <w:rPr>
          <w:b/>
        </w:rPr>
        <w:t>password field</w:t>
      </w:r>
      <w:r w:rsidR="000D37B0">
        <w:t xml:space="preserve"> </w:t>
      </w:r>
    </w:p>
    <w:p w:rsidR="002347C2" w:rsidRDefault="002347C2" w:rsidP="002347C2">
      <w:pPr>
        <w:pStyle w:val="ListParagraph"/>
        <w:contextualSpacing/>
      </w:pPr>
    </w:p>
    <w:p w:rsidR="000922CD" w:rsidRDefault="002347C2" w:rsidP="002347C2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1EF3D" wp14:editId="2493BB1F">
                <wp:simplePos x="0" y="0"/>
                <wp:positionH relativeFrom="column">
                  <wp:posOffset>1447800</wp:posOffset>
                </wp:positionH>
                <wp:positionV relativeFrom="paragraph">
                  <wp:posOffset>2143760</wp:posOffset>
                </wp:positionV>
                <wp:extent cx="1428750" cy="2667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E07C39" id="Rectangle 8" o:spid="_x0000_s1026" style="position:absolute;margin-left:114pt;margin-top:168.8pt;width:112.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1EF3D" wp14:editId="2493BB1F">
                <wp:simplePos x="0" y="0"/>
                <wp:positionH relativeFrom="column">
                  <wp:posOffset>1447800</wp:posOffset>
                </wp:positionH>
                <wp:positionV relativeFrom="paragraph">
                  <wp:posOffset>2667635</wp:posOffset>
                </wp:positionV>
                <wp:extent cx="1428750" cy="2667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56A61" id="Rectangle 9" o:spid="_x0000_s1026" style="position:absolute;margin-left:114pt;margin-top:210.05pt;width:112.5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A3297A" wp14:editId="067B21EA">
            <wp:extent cx="6334125" cy="3781472"/>
            <wp:effectExtent l="0" t="0" r="0" b="952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77" cy="38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CD" w:rsidRDefault="000922CD">
      <w:pPr>
        <w:spacing w:after="0" w:line="240" w:lineRule="auto"/>
      </w:pPr>
      <w:r>
        <w:br w:type="page"/>
      </w:r>
    </w:p>
    <w:p w:rsidR="00D36E7C" w:rsidRDefault="00D36E7C" w:rsidP="004B3D8F">
      <w:pPr>
        <w:pStyle w:val="ListParagraph"/>
        <w:numPr>
          <w:ilvl w:val="0"/>
          <w:numId w:val="10"/>
        </w:numPr>
        <w:contextualSpacing/>
      </w:pPr>
      <w:r w:rsidRPr="00051038">
        <w:t xml:space="preserve">Click the </w:t>
      </w:r>
      <w:r w:rsidR="000D37B0">
        <w:t>‘</w:t>
      </w:r>
      <w:r w:rsidR="00866921">
        <w:rPr>
          <w:b/>
        </w:rPr>
        <w:t>Log in</w:t>
      </w:r>
      <w:r w:rsidR="000D37B0" w:rsidRPr="00866921">
        <w:rPr>
          <w:b/>
        </w:rPr>
        <w:t>’</w:t>
      </w:r>
      <w:r w:rsidRPr="00051038">
        <w:t xml:space="preserve"> button</w:t>
      </w:r>
    </w:p>
    <w:p w:rsidR="000922CD" w:rsidRDefault="000922CD" w:rsidP="000922CD">
      <w:pPr>
        <w:pStyle w:val="ListParagraph"/>
        <w:contextualSpacing/>
      </w:pPr>
    </w:p>
    <w:p w:rsidR="00BB4987" w:rsidRPr="00051038" w:rsidRDefault="002347C2" w:rsidP="002347C2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3028950</wp:posOffset>
                </wp:positionV>
                <wp:extent cx="590550" cy="2667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EE127" id="Rectangle 7" o:spid="_x0000_s1026" style="position:absolute;margin-left:114.75pt;margin-top:238.5pt;width:46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33FCB" wp14:editId="7A92FCE6">
            <wp:extent cx="6334125" cy="378147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77" cy="38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92" w:rsidRPr="006465C0" w:rsidRDefault="006465C0" w:rsidP="006465C0">
      <w:pPr>
        <w:pStyle w:val="ListParagraph"/>
        <w:numPr>
          <w:ilvl w:val="0"/>
          <w:numId w:val="10"/>
        </w:numPr>
        <w:contextualSpacing/>
      </w:pPr>
      <w:r w:rsidRPr="006465C0">
        <w:t>The following homepage should appear, and display any courses to which you have access:</w:t>
      </w:r>
    </w:p>
    <w:p w:rsidR="006465C0" w:rsidRDefault="006465C0" w:rsidP="002347C2">
      <w:pPr>
        <w:pStyle w:val="NoSpacing"/>
        <w:ind w:left="426"/>
        <w:rPr>
          <w:rFonts w:ascii="Franklin Gothic Book" w:hAnsi="Franklin Gothic Book"/>
        </w:rPr>
      </w:pPr>
    </w:p>
    <w:p w:rsidR="006465C0" w:rsidRPr="00051038" w:rsidRDefault="006465C0" w:rsidP="006465C0">
      <w:pPr>
        <w:pStyle w:val="NoSpacing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>
            <wp:extent cx="6393785" cy="393573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mep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618" cy="39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2E" w:rsidRDefault="0079392E" w:rsidP="0079392E">
      <w:pPr>
        <w:pStyle w:val="ListParagraph"/>
        <w:contextualSpacing/>
      </w:pPr>
    </w:p>
    <w:p w:rsidR="0079392E" w:rsidRDefault="0079392E">
      <w:pPr>
        <w:spacing w:after="0" w:line="240" w:lineRule="auto"/>
      </w:pPr>
      <w:r>
        <w:br w:type="page"/>
      </w:r>
    </w:p>
    <w:p w:rsidR="002660A2" w:rsidRPr="00051038" w:rsidRDefault="002660A2" w:rsidP="002660A2">
      <w:pPr>
        <w:pStyle w:val="Heading1"/>
        <w:rPr>
          <w:sz w:val="22"/>
        </w:rPr>
      </w:pPr>
      <w:bookmarkStart w:id="72" w:name="_Toc523903590"/>
      <w:r>
        <w:t xml:space="preserve">Navigate the </w:t>
      </w:r>
      <w:r w:rsidR="00923E94">
        <w:t>course content</w:t>
      </w:r>
      <w:r w:rsidR="00EF489C">
        <w:t xml:space="preserve"> using content browser</w:t>
      </w:r>
      <w:bookmarkEnd w:id="72"/>
    </w:p>
    <w:p w:rsidR="002660A2" w:rsidRDefault="005D6434" w:rsidP="002660A2">
      <w:pPr>
        <w:pStyle w:val="ListParagraph"/>
        <w:numPr>
          <w:ilvl w:val="0"/>
          <w:numId w:val="40"/>
        </w:numPr>
        <w:contextualSpacing/>
      </w:pPr>
      <w:r>
        <w:t>Click on the rectangle image for the course you wish to view</w:t>
      </w:r>
    </w:p>
    <w:p w:rsidR="002660A2" w:rsidRDefault="002660A2" w:rsidP="002660A2">
      <w:pPr>
        <w:pStyle w:val="ListParagraph"/>
        <w:contextualSpacing/>
      </w:pPr>
    </w:p>
    <w:p w:rsidR="002660A2" w:rsidRDefault="003A5630" w:rsidP="002660A2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F871B" wp14:editId="7B7F0E51">
                <wp:simplePos x="0" y="0"/>
                <wp:positionH relativeFrom="column">
                  <wp:posOffset>1343024</wp:posOffset>
                </wp:positionH>
                <wp:positionV relativeFrom="paragraph">
                  <wp:posOffset>1570990</wp:posOffset>
                </wp:positionV>
                <wp:extent cx="3419475" cy="15240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5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57327" id="Rectangle 31" o:spid="_x0000_s1026" style="position:absolute;margin-left:105.75pt;margin-top:123.7pt;width:269.25pt;height:1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" filled="f" strokecolor="#c0504d [3205]" strokeweight="2pt"/>
            </w:pict>
          </mc:Fallback>
        </mc:AlternateContent>
      </w:r>
      <w:r w:rsidR="002660A2">
        <w:rPr>
          <w:noProof/>
        </w:rPr>
        <w:drawing>
          <wp:inline distT="0" distB="0" distL="0" distR="0" wp14:anchorId="7FBF4EDC" wp14:editId="69415025">
            <wp:extent cx="6393785" cy="393573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mep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618" cy="39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47" w:rsidRPr="00051038" w:rsidRDefault="009E3C47" w:rsidP="002660A2">
      <w:pPr>
        <w:pStyle w:val="ListParagraph"/>
        <w:ind w:left="567"/>
        <w:contextualSpacing/>
      </w:pPr>
    </w:p>
    <w:p w:rsidR="00167F5C" w:rsidRDefault="003A5630" w:rsidP="00167F5C">
      <w:pPr>
        <w:pStyle w:val="ListParagraph"/>
        <w:numPr>
          <w:ilvl w:val="0"/>
          <w:numId w:val="40"/>
        </w:numPr>
        <w:spacing w:line="240" w:lineRule="auto"/>
        <w:contextualSpacing/>
      </w:pPr>
      <w:r>
        <w:t>The following course homepage will be displayed</w:t>
      </w:r>
      <w:r w:rsidR="00167F5C">
        <w:t>.</w:t>
      </w:r>
      <w:r w:rsidR="00167F5C" w:rsidRPr="00167F5C">
        <w:t xml:space="preserve"> </w:t>
      </w:r>
      <w:r w:rsidR="00167F5C">
        <w:t>This page is customized by the course instructor. As a result, the appearance of the homepage in the image below may not match what you see in the course you are viewing.</w:t>
      </w:r>
      <w:r w:rsidR="00167F5C" w:rsidRPr="00051038">
        <w:t xml:space="preserve"> </w:t>
      </w:r>
    </w:p>
    <w:p w:rsidR="002660A2" w:rsidRDefault="002660A2" w:rsidP="002660A2">
      <w:pPr>
        <w:pStyle w:val="ListParagraph"/>
        <w:contextualSpacing/>
      </w:pPr>
    </w:p>
    <w:p w:rsidR="000922CD" w:rsidRDefault="002660A2" w:rsidP="002660A2">
      <w:pPr>
        <w:pStyle w:val="ListParagraph"/>
        <w:ind w:left="567"/>
        <w:contextualSpacing/>
      </w:pPr>
      <w:r>
        <w:rPr>
          <w:noProof/>
        </w:rPr>
        <w:drawing>
          <wp:inline distT="0" distB="0" distL="0" distR="0" wp14:anchorId="356A2C9C" wp14:editId="453E201B">
            <wp:extent cx="6370477" cy="3116368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77" cy="31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CD" w:rsidRDefault="000922CD">
      <w:pPr>
        <w:spacing w:after="0" w:line="240" w:lineRule="auto"/>
      </w:pPr>
      <w:r>
        <w:br w:type="page"/>
      </w:r>
    </w:p>
    <w:p w:rsidR="002660A2" w:rsidRDefault="002660A2" w:rsidP="002660A2">
      <w:pPr>
        <w:pStyle w:val="ListParagraph"/>
        <w:numPr>
          <w:ilvl w:val="0"/>
          <w:numId w:val="40"/>
        </w:numPr>
        <w:contextualSpacing/>
      </w:pPr>
      <w:r w:rsidRPr="00051038">
        <w:t>Click the</w:t>
      </w:r>
      <w:r w:rsidR="003A5630">
        <w:t xml:space="preserve"> blue arrow beside the </w:t>
      </w:r>
      <w:r>
        <w:t>‘</w:t>
      </w:r>
      <w:r w:rsidR="003A5630">
        <w:rPr>
          <w:b/>
        </w:rPr>
        <w:t>Content Browser</w:t>
      </w:r>
      <w:r w:rsidRPr="00866921">
        <w:rPr>
          <w:b/>
        </w:rPr>
        <w:t>’</w:t>
      </w:r>
      <w:r w:rsidRPr="00051038">
        <w:t xml:space="preserve"> </w:t>
      </w:r>
      <w:r w:rsidR="003A5630">
        <w:t>heading</w:t>
      </w:r>
    </w:p>
    <w:p w:rsidR="000922CD" w:rsidRDefault="000922CD" w:rsidP="000922CD">
      <w:pPr>
        <w:pStyle w:val="ListParagraph"/>
        <w:contextualSpacing/>
      </w:pPr>
    </w:p>
    <w:p w:rsidR="002660A2" w:rsidRDefault="003A5630" w:rsidP="002660A2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D0F8E7" wp14:editId="2FE97070">
                <wp:simplePos x="0" y="0"/>
                <wp:positionH relativeFrom="column">
                  <wp:posOffset>1971675</wp:posOffset>
                </wp:positionH>
                <wp:positionV relativeFrom="paragraph">
                  <wp:posOffset>1295400</wp:posOffset>
                </wp:positionV>
                <wp:extent cx="161925" cy="200025"/>
                <wp:effectExtent l="0" t="0" r="28575" b="28575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EF1A5" id="Rectangle 448" o:spid="_x0000_s1026" style="position:absolute;margin-left:155.25pt;margin-top:102pt;width:12.7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" filled="f" strokecolor="#c0504d [3205]" strokeweight="2pt"/>
            </w:pict>
          </mc:Fallback>
        </mc:AlternateContent>
      </w:r>
      <w:r w:rsidR="002660A2">
        <w:rPr>
          <w:noProof/>
        </w:rPr>
        <w:drawing>
          <wp:inline distT="0" distB="0" distL="0" distR="0" wp14:anchorId="02D1F7AF" wp14:editId="4C17B90F">
            <wp:extent cx="6370477" cy="307024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77" cy="30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CD" w:rsidRPr="00051038" w:rsidRDefault="000922CD" w:rsidP="002660A2">
      <w:pPr>
        <w:pStyle w:val="ListParagraph"/>
        <w:ind w:left="567"/>
        <w:contextualSpacing/>
      </w:pPr>
    </w:p>
    <w:p w:rsidR="003A5630" w:rsidRDefault="003A5630" w:rsidP="003A5630">
      <w:pPr>
        <w:pStyle w:val="ListParagraph"/>
        <w:numPr>
          <w:ilvl w:val="0"/>
          <w:numId w:val="40"/>
        </w:numPr>
        <w:contextualSpacing/>
      </w:pPr>
      <w:r w:rsidRPr="00051038">
        <w:t xml:space="preserve">Click </w:t>
      </w:r>
      <w:r>
        <w:t>‘</w:t>
      </w:r>
      <w:r>
        <w:rPr>
          <w:b/>
        </w:rPr>
        <w:t>Go to Content</w:t>
      </w:r>
      <w:r w:rsidRPr="00866921">
        <w:rPr>
          <w:b/>
        </w:rPr>
        <w:t>’</w:t>
      </w:r>
      <w:r w:rsidRPr="00051038">
        <w:t xml:space="preserve"> </w:t>
      </w:r>
    </w:p>
    <w:p w:rsidR="002660A2" w:rsidRDefault="002660A2" w:rsidP="002660A2">
      <w:pPr>
        <w:pStyle w:val="NoSpacing"/>
        <w:ind w:left="426"/>
        <w:rPr>
          <w:rFonts w:ascii="Franklin Gothic Book" w:hAnsi="Franklin Gothic Book"/>
        </w:rPr>
      </w:pPr>
    </w:p>
    <w:p w:rsidR="009E3C47" w:rsidRDefault="003A5630" w:rsidP="002660A2">
      <w:pPr>
        <w:pStyle w:val="NoSpacing"/>
        <w:ind w:left="567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297ED" wp14:editId="106B636D">
                <wp:simplePos x="0" y="0"/>
                <wp:positionH relativeFrom="column">
                  <wp:posOffset>1971674</wp:posOffset>
                </wp:positionH>
                <wp:positionV relativeFrom="paragraph">
                  <wp:posOffset>1494790</wp:posOffset>
                </wp:positionV>
                <wp:extent cx="962025" cy="2667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4669FF" id="Rectangle 20" o:spid="_x0000_s1026" style="position:absolute;margin-left:155.25pt;margin-top:117.7pt;width:75.75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" filled="f" strokecolor="#c0504d [3205]" strokeweight="2pt"/>
            </w:pict>
          </mc:Fallback>
        </mc:AlternateContent>
      </w:r>
      <w:r>
        <w:rPr>
          <w:rFonts w:ascii="Franklin Gothic Book" w:hAnsi="Franklin Gothic Book"/>
          <w:noProof/>
        </w:rPr>
        <w:drawing>
          <wp:inline distT="0" distB="0" distL="0" distR="0" wp14:anchorId="3BDF775C" wp14:editId="06F2C790">
            <wp:extent cx="6370477" cy="3070247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77" cy="30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47" w:rsidRDefault="009E3C47">
      <w:pPr>
        <w:spacing w:after="0" w:line="240" w:lineRule="auto"/>
        <w:rPr>
          <w:sz w:val="24"/>
        </w:rPr>
      </w:pPr>
      <w:r>
        <w:br w:type="page"/>
      </w:r>
    </w:p>
    <w:p w:rsidR="000922CD" w:rsidRPr="00051038" w:rsidRDefault="000922CD" w:rsidP="000922CD">
      <w:pPr>
        <w:pStyle w:val="Heading1"/>
        <w:rPr>
          <w:sz w:val="22"/>
        </w:rPr>
      </w:pPr>
      <w:bookmarkStart w:id="73" w:name="_Toc523903591"/>
      <w:r>
        <w:t>Use sidebar to navigate content</w:t>
      </w:r>
      <w:bookmarkEnd w:id="73"/>
    </w:p>
    <w:p w:rsidR="00FE50D6" w:rsidRDefault="00491369" w:rsidP="00B458FF">
      <w:pPr>
        <w:pStyle w:val="ListParagraph"/>
        <w:numPr>
          <w:ilvl w:val="0"/>
          <w:numId w:val="40"/>
        </w:numPr>
        <w:spacing w:line="240" w:lineRule="auto"/>
        <w:contextualSpacing/>
      </w:pPr>
      <w:r w:rsidRPr="00491369">
        <w:rPr>
          <w:b/>
        </w:rPr>
        <w:t>Click on the headings</w:t>
      </w:r>
      <w:r w:rsidRPr="00491369">
        <w:t xml:space="preserve"> in the sidebar to view the content </w:t>
      </w:r>
      <w:r w:rsidR="008A053C">
        <w:t>available to learners</w:t>
      </w:r>
      <w:r w:rsidRPr="00491369">
        <w:t>.</w:t>
      </w:r>
      <w:r>
        <w:t xml:space="preserve"> </w:t>
      </w:r>
      <w:r w:rsidR="008A053C">
        <w:t>These headings are</w:t>
      </w:r>
      <w:r w:rsidR="00FE50D6">
        <w:t xml:space="preserve"> customized by the course instructor. As a result, the headings you see in the image below may not match what you see in the course you are viewing.</w:t>
      </w:r>
      <w:r w:rsidR="00FE50D6" w:rsidRPr="00051038">
        <w:t xml:space="preserve"> </w:t>
      </w:r>
    </w:p>
    <w:p w:rsidR="009E3C47" w:rsidRDefault="009E3C47" w:rsidP="009E3C47">
      <w:pPr>
        <w:pStyle w:val="ListParagraph"/>
        <w:spacing w:line="240" w:lineRule="auto"/>
        <w:contextualSpacing/>
      </w:pPr>
    </w:p>
    <w:p w:rsidR="00FE50D6" w:rsidRDefault="00FE50D6" w:rsidP="00FE50D6">
      <w:pPr>
        <w:spacing w:after="0" w:line="240" w:lineRule="auto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CB646" wp14:editId="31B98528">
                <wp:simplePos x="0" y="0"/>
                <wp:positionH relativeFrom="column">
                  <wp:posOffset>1228725</wp:posOffset>
                </wp:positionH>
                <wp:positionV relativeFrom="paragraph">
                  <wp:posOffset>1323975</wp:posOffset>
                </wp:positionV>
                <wp:extent cx="962025" cy="266700"/>
                <wp:effectExtent l="0" t="0" r="28575" b="1905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BB2603" id="Rectangle 456" o:spid="_x0000_s1026" style="position:absolute;margin-left:96.75pt;margin-top:104.25pt;width:75.75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467475" cy="4033520"/>
            <wp:effectExtent l="0" t="0" r="9525" b="508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contentbrows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0D6" w:rsidRDefault="00FE50D6">
      <w:pPr>
        <w:spacing w:after="0" w:line="240" w:lineRule="auto"/>
      </w:pPr>
    </w:p>
    <w:p w:rsidR="00FE50D6" w:rsidRDefault="00FE50D6" w:rsidP="00FE50D6">
      <w:pPr>
        <w:contextualSpacing/>
      </w:pPr>
    </w:p>
    <w:p w:rsidR="00FE50D6" w:rsidRDefault="00FE50D6" w:rsidP="00FE50D6">
      <w:pPr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CB646" wp14:editId="31B98528">
                <wp:simplePos x="0" y="0"/>
                <wp:positionH relativeFrom="column">
                  <wp:posOffset>1114425</wp:posOffset>
                </wp:positionH>
                <wp:positionV relativeFrom="paragraph">
                  <wp:posOffset>1421765</wp:posOffset>
                </wp:positionV>
                <wp:extent cx="962025" cy="266700"/>
                <wp:effectExtent l="0" t="0" r="28575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D0D478" id="Rectangle 458" o:spid="_x0000_s1026" style="position:absolute;margin-left:87.75pt;margin-top:111.95pt;width:75.75pt;height:2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457950" cy="38176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contentbrowser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CD" w:rsidRDefault="00FE50D6" w:rsidP="00FE50D6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CB646" wp14:editId="31B98528">
                <wp:simplePos x="0" y="0"/>
                <wp:positionH relativeFrom="column">
                  <wp:posOffset>1228725</wp:posOffset>
                </wp:positionH>
                <wp:positionV relativeFrom="paragraph">
                  <wp:posOffset>1990725</wp:posOffset>
                </wp:positionV>
                <wp:extent cx="962025" cy="266700"/>
                <wp:effectExtent l="0" t="0" r="28575" b="1905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7F4425" id="Rectangle 459" o:spid="_x0000_s1026" style="position:absolute;margin-left:96.75pt;margin-top:156.75pt;width:75.75pt;height:2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419850" cy="2863215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contentbrowser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CD" w:rsidRDefault="000922CD">
      <w:pPr>
        <w:spacing w:after="0" w:line="240" w:lineRule="auto"/>
      </w:pPr>
      <w:r>
        <w:br w:type="page"/>
      </w:r>
    </w:p>
    <w:p w:rsidR="00EF489C" w:rsidRDefault="00EF489C" w:rsidP="00EF489C">
      <w:pPr>
        <w:pStyle w:val="Heading1"/>
      </w:pPr>
      <w:bookmarkStart w:id="74" w:name="_Toc523903592"/>
      <w:r>
        <w:t>Use top menu to view grades</w:t>
      </w:r>
      <w:bookmarkEnd w:id="74"/>
    </w:p>
    <w:p w:rsidR="00FE50D6" w:rsidRDefault="00FE50D6" w:rsidP="00E878C6">
      <w:pPr>
        <w:pStyle w:val="ListParagraph"/>
        <w:numPr>
          <w:ilvl w:val="0"/>
          <w:numId w:val="40"/>
        </w:numPr>
        <w:contextualSpacing/>
      </w:pPr>
      <w:r w:rsidRPr="00051038">
        <w:t xml:space="preserve">Click </w:t>
      </w:r>
      <w:r>
        <w:t>‘</w:t>
      </w:r>
      <w:r w:rsidR="008A053C">
        <w:rPr>
          <w:b/>
        </w:rPr>
        <w:t>Assessments</w:t>
      </w:r>
      <w:r w:rsidRPr="00866921">
        <w:rPr>
          <w:b/>
        </w:rPr>
        <w:t>’</w:t>
      </w:r>
      <w:r w:rsidR="008A053C">
        <w:rPr>
          <w:b/>
        </w:rPr>
        <w:t xml:space="preserve"> </w:t>
      </w:r>
      <w:r w:rsidR="008A053C" w:rsidRPr="008A053C">
        <w:t>in the</w:t>
      </w:r>
      <w:r w:rsidR="008A053C">
        <w:rPr>
          <w:b/>
        </w:rPr>
        <w:t xml:space="preserve"> </w:t>
      </w:r>
      <w:r w:rsidR="008A053C" w:rsidRPr="008A053C">
        <w:t>top menu bar</w:t>
      </w:r>
      <w:r w:rsidR="008A053C">
        <w:t>.</w:t>
      </w:r>
      <w:r w:rsidRPr="00051038">
        <w:t xml:space="preserve"> </w:t>
      </w:r>
    </w:p>
    <w:p w:rsidR="00112701" w:rsidRDefault="00112701" w:rsidP="00E13A26">
      <w:pPr>
        <w:pStyle w:val="NoSpacing"/>
        <w:jc w:val="center"/>
        <w:rPr>
          <w:rFonts w:ascii="Franklin Gothic Book" w:hAnsi="Franklin Gothic Book"/>
        </w:rPr>
      </w:pPr>
    </w:p>
    <w:p w:rsidR="003E5030" w:rsidRDefault="003E5030" w:rsidP="003E5030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8536D1" wp14:editId="0794E2DF">
                <wp:simplePos x="0" y="0"/>
                <wp:positionH relativeFrom="column">
                  <wp:posOffset>1323976</wp:posOffset>
                </wp:positionH>
                <wp:positionV relativeFrom="paragraph">
                  <wp:posOffset>874395</wp:posOffset>
                </wp:positionV>
                <wp:extent cx="647700" cy="266700"/>
                <wp:effectExtent l="0" t="0" r="19050" b="1905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87660B" id="Rectangle 463" o:spid="_x0000_s1026" style="position:absolute;margin-left:104.25pt;margin-top:68.85pt;width:51pt;height:2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" filled="f" strokecolor="#c0504d [3205]" strokeweight="2pt"/>
            </w:pict>
          </mc:Fallback>
        </mc:AlternateContent>
      </w:r>
      <w:r>
        <w:rPr>
          <w:rFonts w:ascii="Franklin Gothic Book" w:hAnsi="Franklin Gothic Book"/>
          <w:noProof/>
        </w:rPr>
        <w:drawing>
          <wp:inline distT="0" distB="0" distL="0" distR="0">
            <wp:extent cx="6267450" cy="345376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ssessmentmen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47" w:rsidRPr="00051038" w:rsidRDefault="009E3C47" w:rsidP="003E5030">
      <w:pPr>
        <w:pStyle w:val="NoSpacing"/>
        <w:ind w:left="567"/>
        <w:jc w:val="center"/>
        <w:rPr>
          <w:rFonts w:ascii="Franklin Gothic Book" w:hAnsi="Franklin Gothic Book"/>
        </w:rPr>
      </w:pPr>
    </w:p>
    <w:p w:rsidR="00EA444D" w:rsidRDefault="00EA444D" w:rsidP="00EA444D">
      <w:pPr>
        <w:pStyle w:val="ListParagraph"/>
        <w:numPr>
          <w:ilvl w:val="0"/>
          <w:numId w:val="40"/>
        </w:numPr>
        <w:contextualSpacing/>
      </w:pPr>
      <w:r>
        <w:t xml:space="preserve">Click </w:t>
      </w:r>
      <w:r w:rsidRPr="003E5030">
        <w:rPr>
          <w:b/>
        </w:rPr>
        <w:t>‘Grades’</w:t>
      </w:r>
      <w:r>
        <w:t xml:space="preserve"> to view the available marks in the course.</w:t>
      </w:r>
      <w:r w:rsidRPr="00051038">
        <w:t xml:space="preserve"> </w:t>
      </w:r>
    </w:p>
    <w:p w:rsidR="00EA444D" w:rsidRDefault="00EA444D" w:rsidP="00EA444D">
      <w:pPr>
        <w:pStyle w:val="NoSpacing"/>
        <w:jc w:val="center"/>
        <w:rPr>
          <w:rFonts w:ascii="Franklin Gothic Book" w:hAnsi="Franklin Gothic Book"/>
        </w:rPr>
      </w:pPr>
    </w:p>
    <w:p w:rsidR="00EA444D" w:rsidRPr="00051038" w:rsidRDefault="00EA444D" w:rsidP="00EA444D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E5A48D" wp14:editId="22E67C8E">
                <wp:simplePos x="0" y="0"/>
                <wp:positionH relativeFrom="column">
                  <wp:posOffset>1457325</wp:posOffset>
                </wp:positionH>
                <wp:positionV relativeFrom="paragraph">
                  <wp:posOffset>1197610</wp:posOffset>
                </wp:positionV>
                <wp:extent cx="400050" cy="266700"/>
                <wp:effectExtent l="0" t="0" r="19050" b="19050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5327F" id="Rectangle 484" o:spid="_x0000_s1026" style="position:absolute;margin-left:114.75pt;margin-top:94.3pt;width:31.5pt;height:2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" filled="f" strokecolor="#c0504d [3205]" strokeweight="2pt"/>
            </w:pict>
          </mc:Fallback>
        </mc:AlternateContent>
      </w:r>
      <w:r>
        <w:rPr>
          <w:rFonts w:ascii="Franklin Gothic Book" w:hAnsi="Franklin Gothic Book"/>
          <w:noProof/>
        </w:rPr>
        <w:drawing>
          <wp:inline distT="0" distB="0" distL="0" distR="0" wp14:anchorId="200124FB" wp14:editId="66F47E5C">
            <wp:extent cx="6267450" cy="3453765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ssessmentmen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54" w:rsidRDefault="00D82954" w:rsidP="00E13A26">
      <w:pPr>
        <w:pStyle w:val="NoSpacing"/>
        <w:jc w:val="center"/>
        <w:rPr>
          <w:rFonts w:ascii="Franklin Gothic Book" w:hAnsi="Franklin Gothic Book"/>
          <w:b/>
        </w:rPr>
      </w:pPr>
    </w:p>
    <w:p w:rsidR="009E3C47" w:rsidRDefault="003E5030" w:rsidP="00E13A26">
      <w:pPr>
        <w:pStyle w:val="NoSpacing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>
            <wp:extent cx="6858000" cy="3101975"/>
            <wp:effectExtent l="0" t="0" r="0" b="317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grad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47" w:rsidRDefault="009E3C47">
      <w:pPr>
        <w:spacing w:after="0" w:line="240" w:lineRule="auto"/>
        <w:rPr>
          <w:sz w:val="24"/>
        </w:rPr>
      </w:pPr>
      <w:r>
        <w:br w:type="page"/>
      </w:r>
    </w:p>
    <w:p w:rsidR="00EF489C" w:rsidRPr="00051038" w:rsidRDefault="00EF489C" w:rsidP="00EF489C">
      <w:pPr>
        <w:pStyle w:val="Heading1"/>
        <w:rPr>
          <w:sz w:val="22"/>
        </w:rPr>
      </w:pPr>
      <w:bookmarkStart w:id="75" w:name="_Toc523903593"/>
      <w:r>
        <w:t>Use top menu to view content</w:t>
      </w:r>
      <w:bookmarkEnd w:id="75"/>
    </w:p>
    <w:p w:rsidR="00500C13" w:rsidRDefault="003E5030" w:rsidP="00EB2A52">
      <w:pPr>
        <w:pStyle w:val="ListParagraph"/>
        <w:numPr>
          <w:ilvl w:val="0"/>
          <w:numId w:val="40"/>
        </w:numPr>
        <w:contextualSpacing/>
      </w:pPr>
      <w:r w:rsidRPr="00051038">
        <w:t xml:space="preserve">Click </w:t>
      </w:r>
      <w:r>
        <w:t>‘</w:t>
      </w:r>
      <w:r w:rsidRPr="00657319">
        <w:rPr>
          <w:b/>
        </w:rPr>
        <w:t xml:space="preserve">Resources’ </w:t>
      </w:r>
      <w:r w:rsidRPr="008A053C">
        <w:t>in the</w:t>
      </w:r>
      <w:r w:rsidRPr="00657319">
        <w:rPr>
          <w:b/>
        </w:rPr>
        <w:t xml:space="preserve"> </w:t>
      </w:r>
      <w:r w:rsidRPr="008A053C">
        <w:t>top menu bar</w:t>
      </w:r>
      <w:r w:rsidR="00657319">
        <w:t>.</w:t>
      </w:r>
    </w:p>
    <w:p w:rsidR="009E3C47" w:rsidRDefault="009E3C47" w:rsidP="009E3C47">
      <w:pPr>
        <w:pStyle w:val="ListParagraph"/>
        <w:contextualSpacing/>
      </w:pPr>
    </w:p>
    <w:p w:rsidR="003E5030" w:rsidRDefault="003E5030" w:rsidP="003E5030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41523C" wp14:editId="33FC7894">
                <wp:simplePos x="0" y="0"/>
                <wp:positionH relativeFrom="column">
                  <wp:posOffset>1962150</wp:posOffset>
                </wp:positionH>
                <wp:positionV relativeFrom="paragraph">
                  <wp:posOffset>929640</wp:posOffset>
                </wp:positionV>
                <wp:extent cx="581025" cy="171450"/>
                <wp:effectExtent l="0" t="0" r="28575" b="1905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13EFC" id="Rectangle 467" o:spid="_x0000_s1026" style="position:absolute;margin-left:154.5pt;margin-top:73.2pt;width:45.7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" filled="f" strokecolor="#c0504d [3205]" strokeweight="2pt"/>
            </w:pict>
          </mc:Fallback>
        </mc:AlternateContent>
      </w:r>
      <w:r>
        <w:rPr>
          <w:rFonts w:ascii="Franklin Gothic Book" w:hAnsi="Franklin Gothic Book"/>
          <w:noProof/>
        </w:rPr>
        <w:drawing>
          <wp:inline distT="0" distB="0" distL="0" distR="0">
            <wp:extent cx="6457950" cy="309372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resourcesmen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19" w:rsidRDefault="00657319" w:rsidP="003E5030">
      <w:pPr>
        <w:pStyle w:val="NoSpacing"/>
        <w:ind w:left="567"/>
        <w:jc w:val="center"/>
        <w:rPr>
          <w:rFonts w:ascii="Franklin Gothic Book" w:hAnsi="Franklin Gothic Book"/>
        </w:rPr>
      </w:pPr>
    </w:p>
    <w:p w:rsidR="00657319" w:rsidRDefault="00657319" w:rsidP="00657319">
      <w:pPr>
        <w:pStyle w:val="ListParagraph"/>
        <w:numPr>
          <w:ilvl w:val="0"/>
          <w:numId w:val="40"/>
        </w:numPr>
        <w:contextualSpacing/>
      </w:pPr>
      <w:r w:rsidRPr="00051038">
        <w:t xml:space="preserve">Click </w:t>
      </w:r>
      <w:r w:rsidRPr="003E5030">
        <w:rPr>
          <w:b/>
        </w:rPr>
        <w:t>‘</w:t>
      </w:r>
      <w:r>
        <w:rPr>
          <w:b/>
        </w:rPr>
        <w:t>Content</w:t>
      </w:r>
      <w:r w:rsidRPr="003E5030">
        <w:rPr>
          <w:b/>
        </w:rPr>
        <w:t>’</w:t>
      </w:r>
      <w:r>
        <w:t xml:space="preserve"> for another method of viewing the content in the course.</w:t>
      </w:r>
      <w:r w:rsidRPr="00051038">
        <w:t xml:space="preserve"> </w:t>
      </w:r>
    </w:p>
    <w:p w:rsidR="00657319" w:rsidRDefault="00657319" w:rsidP="00657319">
      <w:pPr>
        <w:pStyle w:val="ListParagraph"/>
        <w:contextualSpacing/>
      </w:pPr>
    </w:p>
    <w:p w:rsidR="00657319" w:rsidRDefault="00657319" w:rsidP="00657319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AFC8D" wp14:editId="51976232">
                <wp:simplePos x="0" y="0"/>
                <wp:positionH relativeFrom="column">
                  <wp:posOffset>2009775</wp:posOffset>
                </wp:positionH>
                <wp:positionV relativeFrom="paragraph">
                  <wp:posOffset>1196340</wp:posOffset>
                </wp:positionV>
                <wp:extent cx="495300" cy="266700"/>
                <wp:effectExtent l="0" t="0" r="19050" b="1905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1E6706" id="Rectangle 496" o:spid="_x0000_s1026" style="position:absolute;margin-left:158.25pt;margin-top:94.2pt;width:39pt;height:2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" filled="f" strokecolor="#c0504d [3205]" strokeweight="2pt"/>
            </w:pict>
          </mc:Fallback>
        </mc:AlternateContent>
      </w:r>
      <w:r>
        <w:rPr>
          <w:rFonts w:ascii="Franklin Gothic Book" w:hAnsi="Franklin Gothic Book"/>
          <w:noProof/>
        </w:rPr>
        <w:drawing>
          <wp:inline distT="0" distB="0" distL="0" distR="0" wp14:anchorId="0B2D3B28" wp14:editId="61431936">
            <wp:extent cx="6457950" cy="309372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resourcesmen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19" w:rsidRDefault="00657319" w:rsidP="003E5030">
      <w:pPr>
        <w:pStyle w:val="NoSpacing"/>
        <w:ind w:left="567"/>
        <w:jc w:val="center"/>
        <w:rPr>
          <w:rFonts w:ascii="Franklin Gothic Book" w:hAnsi="Franklin Gothic Book"/>
        </w:rPr>
      </w:pPr>
    </w:p>
    <w:p w:rsidR="00657319" w:rsidRDefault="00657319" w:rsidP="003E5030">
      <w:pPr>
        <w:pStyle w:val="NoSpacing"/>
        <w:ind w:left="567"/>
        <w:jc w:val="center"/>
        <w:rPr>
          <w:rFonts w:ascii="Franklin Gothic Book" w:hAnsi="Franklin Gothic Book"/>
        </w:rPr>
      </w:pPr>
    </w:p>
    <w:p w:rsidR="009E3C47" w:rsidRDefault="00BD71EE" w:rsidP="00BD71EE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 wp14:anchorId="5506B480" wp14:editId="7D4770AE">
            <wp:extent cx="6372225" cy="4033520"/>
            <wp:effectExtent l="0" t="0" r="9525" b="508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contentbrows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47" w:rsidRDefault="009E3C47">
      <w:pPr>
        <w:spacing w:after="0" w:line="240" w:lineRule="auto"/>
        <w:rPr>
          <w:sz w:val="24"/>
        </w:rPr>
      </w:pPr>
      <w:r>
        <w:br w:type="page"/>
      </w:r>
    </w:p>
    <w:p w:rsidR="00EF489C" w:rsidRPr="00051038" w:rsidRDefault="00EF489C" w:rsidP="00EF489C">
      <w:pPr>
        <w:pStyle w:val="Heading1"/>
        <w:rPr>
          <w:sz w:val="22"/>
        </w:rPr>
      </w:pPr>
      <w:bookmarkStart w:id="76" w:name="_Toc523903594"/>
      <w:r>
        <w:t>Use top menu to view class progress</w:t>
      </w:r>
      <w:bookmarkEnd w:id="76"/>
    </w:p>
    <w:p w:rsidR="00500C13" w:rsidRDefault="00500C13" w:rsidP="00500C13">
      <w:pPr>
        <w:pStyle w:val="ListParagraph"/>
        <w:numPr>
          <w:ilvl w:val="0"/>
          <w:numId w:val="40"/>
        </w:numPr>
        <w:contextualSpacing/>
      </w:pPr>
      <w:r w:rsidRPr="008A053C">
        <w:rPr>
          <w:i/>
        </w:rPr>
        <w:t>Menu Bar</w:t>
      </w:r>
      <w:r>
        <w:t xml:space="preserve">: </w:t>
      </w:r>
      <w:r w:rsidRPr="00051038">
        <w:t xml:space="preserve">Click </w:t>
      </w:r>
      <w:r>
        <w:t>‘</w:t>
      </w:r>
      <w:r>
        <w:rPr>
          <w:b/>
        </w:rPr>
        <w:t>Class Progress</w:t>
      </w:r>
      <w:r w:rsidRPr="00866921">
        <w:rPr>
          <w:b/>
        </w:rPr>
        <w:t>’</w:t>
      </w:r>
      <w:r>
        <w:rPr>
          <w:b/>
        </w:rPr>
        <w:t xml:space="preserve"> </w:t>
      </w:r>
      <w:r w:rsidRPr="008A053C">
        <w:t>in the</w:t>
      </w:r>
      <w:r>
        <w:rPr>
          <w:b/>
        </w:rPr>
        <w:t xml:space="preserve"> </w:t>
      </w:r>
      <w:r w:rsidRPr="008A053C">
        <w:t>top menu bar</w:t>
      </w:r>
      <w:r w:rsidR="00B40B8F">
        <w:t xml:space="preserve"> to </w:t>
      </w:r>
      <w:r>
        <w:t>view</w:t>
      </w:r>
      <w:r w:rsidR="00B40B8F">
        <w:t xml:space="preserve"> the students and their level of engagement and participation with the course content in the LMS</w:t>
      </w:r>
      <w:r>
        <w:t>.</w:t>
      </w:r>
      <w:r w:rsidRPr="00051038">
        <w:t xml:space="preserve"> </w:t>
      </w:r>
    </w:p>
    <w:p w:rsidR="00BD71EE" w:rsidRDefault="00BD71EE" w:rsidP="00E13A26">
      <w:pPr>
        <w:pStyle w:val="NoSpacing"/>
        <w:jc w:val="center"/>
        <w:rPr>
          <w:rFonts w:ascii="Franklin Gothic Book" w:hAnsi="Franklin Gothic Book"/>
        </w:rPr>
      </w:pPr>
    </w:p>
    <w:p w:rsidR="00500C13" w:rsidRDefault="000E1D67" w:rsidP="00500C13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F370F9" wp14:editId="3C41EFF3">
                <wp:simplePos x="0" y="0"/>
                <wp:positionH relativeFrom="column">
                  <wp:posOffset>3114675</wp:posOffset>
                </wp:positionH>
                <wp:positionV relativeFrom="paragraph">
                  <wp:posOffset>909320</wp:posOffset>
                </wp:positionV>
                <wp:extent cx="628650" cy="209550"/>
                <wp:effectExtent l="0" t="0" r="19050" b="19050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2B3A6" id="Rectangle 478" o:spid="_x0000_s1026" style="position:absolute;margin-left:245.25pt;margin-top:71.6pt;width:49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" filled="f" strokecolor="#c0504d [3205]" strokeweight="2pt"/>
            </w:pict>
          </mc:Fallback>
        </mc:AlternateContent>
      </w:r>
      <w:r w:rsidR="00500C13">
        <w:rPr>
          <w:noProof/>
        </w:rPr>
        <w:drawing>
          <wp:inline distT="0" distB="0" distL="0" distR="0" wp14:anchorId="4449D44A" wp14:editId="5F61E882">
            <wp:extent cx="6200775" cy="4033520"/>
            <wp:effectExtent l="0" t="0" r="9525" b="508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contentbrows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47" w:rsidRDefault="009E3C47" w:rsidP="00500C13">
      <w:pPr>
        <w:pStyle w:val="NoSpacing"/>
        <w:ind w:left="567"/>
        <w:jc w:val="center"/>
        <w:rPr>
          <w:rFonts w:ascii="Franklin Gothic Book" w:hAnsi="Franklin Gothic Book"/>
        </w:rPr>
      </w:pPr>
    </w:p>
    <w:p w:rsidR="00500C13" w:rsidRDefault="00500C13" w:rsidP="00500C13">
      <w:pPr>
        <w:pStyle w:val="NoSpacing"/>
        <w:ind w:left="567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>
            <wp:extent cx="6353175" cy="3532505"/>
            <wp:effectExtent l="0" t="0" r="9525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classprogres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EE" w:rsidRDefault="00BD71EE" w:rsidP="00E13A26">
      <w:pPr>
        <w:pStyle w:val="NoSpacing"/>
        <w:jc w:val="center"/>
        <w:rPr>
          <w:rFonts w:ascii="Franklin Gothic Book" w:hAnsi="Franklin Gothic Book"/>
        </w:rPr>
      </w:pPr>
    </w:p>
    <w:p w:rsidR="0057576C" w:rsidRPr="00051038" w:rsidRDefault="0057576C" w:rsidP="0057576C">
      <w:pPr>
        <w:pStyle w:val="Heading1"/>
        <w:rPr>
          <w:sz w:val="22"/>
        </w:rPr>
      </w:pPr>
      <w:bookmarkStart w:id="77" w:name="_Toc523903595"/>
      <w:r>
        <w:t xml:space="preserve">Logout </w:t>
      </w:r>
      <w:r w:rsidR="00C86B7C">
        <w:t>of</w:t>
      </w:r>
      <w:r>
        <w:t xml:space="preserve"> Desire2Learn</w:t>
      </w:r>
      <w:bookmarkEnd w:id="77"/>
    </w:p>
    <w:p w:rsidR="0057576C" w:rsidRDefault="0057576C" w:rsidP="001F01F8">
      <w:pPr>
        <w:pStyle w:val="ListParagraph"/>
        <w:numPr>
          <w:ilvl w:val="0"/>
          <w:numId w:val="44"/>
        </w:numPr>
        <w:contextualSpacing/>
      </w:pPr>
      <w:r>
        <w:t>Click your ‘</w:t>
      </w:r>
      <w:r w:rsidRPr="0057576C">
        <w:rPr>
          <w:b/>
        </w:rPr>
        <w:t>name</w:t>
      </w:r>
      <w:r>
        <w:t>’</w:t>
      </w:r>
      <w:r w:rsidRPr="00051038">
        <w:t xml:space="preserve"> </w:t>
      </w:r>
      <w:r>
        <w:t>in the top right corner of the screen</w:t>
      </w:r>
    </w:p>
    <w:p w:rsidR="0057576C" w:rsidRDefault="0057576C" w:rsidP="0057576C">
      <w:pPr>
        <w:pStyle w:val="ListParagraph"/>
        <w:contextualSpacing/>
      </w:pPr>
    </w:p>
    <w:p w:rsidR="0057576C" w:rsidRDefault="0057576C" w:rsidP="0057576C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BDCC28" wp14:editId="7E4DDAFF">
                <wp:simplePos x="0" y="0"/>
                <wp:positionH relativeFrom="column">
                  <wp:posOffset>5495924</wp:posOffset>
                </wp:positionH>
                <wp:positionV relativeFrom="paragraph">
                  <wp:posOffset>666115</wp:posOffset>
                </wp:positionV>
                <wp:extent cx="1038225" cy="247650"/>
                <wp:effectExtent l="0" t="0" r="28575" b="1905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9BF58" id="Rectangle 503" o:spid="_x0000_s1026" style="position:absolute;margin-left:432.75pt;margin-top:52.45pt;width:81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353175" cy="2035175"/>
            <wp:effectExtent l="0" t="0" r="9525" b="317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logou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793" cy="20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6C" w:rsidRDefault="0057576C" w:rsidP="0057576C">
      <w:pPr>
        <w:pStyle w:val="ListParagraph"/>
        <w:ind w:left="567"/>
        <w:contextualSpacing/>
      </w:pPr>
    </w:p>
    <w:p w:rsidR="0057576C" w:rsidRDefault="0057576C" w:rsidP="0057576C">
      <w:pPr>
        <w:pStyle w:val="ListParagraph"/>
        <w:numPr>
          <w:ilvl w:val="0"/>
          <w:numId w:val="44"/>
        </w:numPr>
        <w:contextualSpacing/>
      </w:pPr>
      <w:r>
        <w:t>Click</w:t>
      </w:r>
      <w:r w:rsidRPr="00051038">
        <w:t xml:space="preserve"> </w:t>
      </w:r>
      <w:r>
        <w:t>‘</w:t>
      </w:r>
      <w:r>
        <w:rPr>
          <w:b/>
        </w:rPr>
        <w:t>Log Out’</w:t>
      </w:r>
      <w:r w:rsidRPr="00051038">
        <w:t xml:space="preserve"> </w:t>
      </w:r>
    </w:p>
    <w:p w:rsidR="0057576C" w:rsidRDefault="0057576C" w:rsidP="0057576C">
      <w:pPr>
        <w:pStyle w:val="ListParagraph"/>
        <w:contextualSpacing/>
      </w:pPr>
    </w:p>
    <w:p w:rsidR="0057576C" w:rsidRDefault="00337D68" w:rsidP="0057576C">
      <w:pPr>
        <w:pStyle w:val="ListParagraph"/>
        <w:ind w:left="567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DCC28" wp14:editId="7E4DDAFF">
                <wp:simplePos x="0" y="0"/>
                <wp:positionH relativeFrom="column">
                  <wp:posOffset>5248275</wp:posOffset>
                </wp:positionH>
                <wp:positionV relativeFrom="paragraph">
                  <wp:posOffset>1419225</wp:posOffset>
                </wp:positionV>
                <wp:extent cx="628650" cy="209550"/>
                <wp:effectExtent l="0" t="0" r="19050" b="1905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A2956" id="Rectangle 504" o:spid="_x0000_s1026" style="position:absolute;margin-left:413.25pt;margin-top:111.75pt;width:49.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" filled="f" strokecolor="#c0504d [3205]" strokeweight="2pt"/>
            </w:pict>
          </mc:Fallback>
        </mc:AlternateContent>
      </w:r>
      <w:r w:rsidR="0057576C">
        <w:rPr>
          <w:noProof/>
        </w:rPr>
        <w:drawing>
          <wp:inline distT="0" distB="0" distL="0" distR="0" wp14:anchorId="69118E3B" wp14:editId="618A544F">
            <wp:extent cx="6353175" cy="2035175"/>
            <wp:effectExtent l="0" t="0" r="9525" b="317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logou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793" cy="20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6C" w:rsidRPr="00051038" w:rsidRDefault="0057576C" w:rsidP="0057576C">
      <w:pPr>
        <w:pStyle w:val="ListParagraph"/>
        <w:ind w:left="567"/>
        <w:contextualSpacing/>
      </w:pPr>
    </w:p>
    <w:p w:rsidR="00BD71EE" w:rsidRDefault="00BD71EE" w:rsidP="00E13A26">
      <w:pPr>
        <w:pStyle w:val="NoSpacing"/>
        <w:jc w:val="center"/>
        <w:rPr>
          <w:rFonts w:ascii="Franklin Gothic Book" w:hAnsi="Franklin Gothic Book"/>
        </w:rPr>
      </w:pPr>
    </w:p>
    <w:p w:rsidR="00BD71EE" w:rsidRDefault="00BD71EE" w:rsidP="00E13A26">
      <w:pPr>
        <w:pStyle w:val="NoSpacing"/>
        <w:jc w:val="center"/>
        <w:rPr>
          <w:rFonts w:ascii="Franklin Gothic Book" w:hAnsi="Franklin Gothic Book"/>
        </w:rPr>
      </w:pPr>
    </w:p>
    <w:p w:rsidR="00112701" w:rsidRPr="00E37707" w:rsidRDefault="00112701" w:rsidP="00E13A26">
      <w:pPr>
        <w:pStyle w:val="NoSpacing"/>
        <w:jc w:val="center"/>
        <w:rPr>
          <w:rFonts w:ascii="Franklin Gothic Book" w:hAnsi="Franklin Gothic Book"/>
        </w:rPr>
      </w:pPr>
      <w:r w:rsidRPr="00E37707">
        <w:rPr>
          <w:rFonts w:ascii="Franklin Gothic Book" w:hAnsi="Franklin Gothic Book"/>
        </w:rPr>
        <w:t>[END OF DOCUMENT]</w:t>
      </w:r>
    </w:p>
    <w:sectPr w:rsidR="00112701" w:rsidRPr="00E37707" w:rsidSect="004B691A">
      <w:pgSz w:w="12240" w:h="15840" w:code="1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9BD" w:rsidRDefault="00F649BD" w:rsidP="00D24D01">
      <w:pPr>
        <w:spacing w:after="0" w:line="240" w:lineRule="auto"/>
      </w:pPr>
      <w:r>
        <w:separator/>
      </w:r>
    </w:p>
  </w:endnote>
  <w:endnote w:type="continuationSeparator" w:id="0">
    <w:p w:rsidR="00F649BD" w:rsidRDefault="00F649BD" w:rsidP="00D2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1769616900"/>
      <w:docPartObj>
        <w:docPartGallery w:val="Page Numbers (Top of Page)"/>
        <w:docPartUnique/>
      </w:docPartObj>
    </w:sdtPr>
    <w:sdtEndPr>
      <w:rPr>
        <w:smallCaps/>
      </w:rPr>
    </w:sdtEndPr>
    <w:sdtContent>
      <w:p w:rsidR="005E4B0B" w:rsidRPr="00901451" w:rsidRDefault="005E4B0B" w:rsidP="00D205DE">
        <w:pPr>
          <w:pStyle w:val="NoSpacing"/>
          <w:widowControl w:val="0"/>
          <w:jc w:val="center"/>
          <w:rPr>
            <w:smallCaps/>
            <w:sz w:val="18"/>
          </w:rPr>
        </w:pPr>
        <w:r w:rsidRPr="00901451">
          <w:rPr>
            <w:smallCaps/>
            <w:sz w:val="18"/>
          </w:rPr>
          <w:t>P</w:t>
        </w:r>
        <w:r w:rsidRPr="00901451">
          <w:rPr>
            <w:rFonts w:ascii="Franklin Gothic Book" w:hAnsi="Franklin Gothic Book"/>
            <w:smallCaps/>
            <w:sz w:val="18"/>
          </w:rPr>
          <w:t xml:space="preserve">age </w:t>
        </w:r>
        <w:r w:rsidRPr="00901451">
          <w:rPr>
            <w:rFonts w:ascii="Franklin Gothic Book" w:hAnsi="Franklin Gothic Book"/>
            <w:b/>
            <w:bCs/>
            <w:smallCaps/>
            <w:sz w:val="20"/>
            <w:szCs w:val="24"/>
          </w:rPr>
          <w:fldChar w:fldCharType="begin"/>
        </w:r>
        <w:r w:rsidRPr="00901451">
          <w:rPr>
            <w:rFonts w:ascii="Franklin Gothic Book" w:hAnsi="Franklin Gothic Book"/>
            <w:b/>
            <w:bCs/>
            <w:smallCaps/>
            <w:sz w:val="18"/>
          </w:rPr>
          <w:instrText xml:space="preserve"> PAGE </w:instrText>
        </w:r>
        <w:r w:rsidRPr="00901451">
          <w:rPr>
            <w:rFonts w:ascii="Franklin Gothic Book" w:hAnsi="Franklin Gothic Book"/>
            <w:b/>
            <w:bCs/>
            <w:smallCaps/>
            <w:sz w:val="20"/>
            <w:szCs w:val="24"/>
          </w:rPr>
          <w:fldChar w:fldCharType="separate"/>
        </w:r>
        <w:r w:rsidR="008A7660">
          <w:rPr>
            <w:rFonts w:ascii="Franklin Gothic Book" w:hAnsi="Franklin Gothic Book"/>
            <w:b/>
            <w:bCs/>
            <w:smallCaps/>
            <w:noProof/>
            <w:sz w:val="18"/>
          </w:rPr>
          <w:t>2</w:t>
        </w:r>
        <w:r w:rsidRPr="00901451">
          <w:rPr>
            <w:rFonts w:ascii="Franklin Gothic Book" w:hAnsi="Franklin Gothic Book"/>
            <w:b/>
            <w:bCs/>
            <w:smallCaps/>
            <w:sz w:val="20"/>
            <w:szCs w:val="24"/>
          </w:rPr>
          <w:fldChar w:fldCharType="end"/>
        </w:r>
        <w:r w:rsidRPr="00901451">
          <w:rPr>
            <w:rFonts w:ascii="Franklin Gothic Book" w:hAnsi="Franklin Gothic Book"/>
            <w:smallCaps/>
            <w:sz w:val="18"/>
          </w:rPr>
          <w:t xml:space="preserve"> of </w:t>
        </w:r>
        <w:r w:rsidRPr="00901451">
          <w:rPr>
            <w:rFonts w:ascii="Franklin Gothic Book" w:hAnsi="Franklin Gothic Book"/>
            <w:b/>
            <w:bCs/>
            <w:smallCaps/>
            <w:sz w:val="20"/>
            <w:szCs w:val="24"/>
          </w:rPr>
          <w:fldChar w:fldCharType="begin"/>
        </w:r>
        <w:r w:rsidRPr="00901451">
          <w:rPr>
            <w:rFonts w:ascii="Franklin Gothic Book" w:hAnsi="Franklin Gothic Book"/>
            <w:b/>
            <w:bCs/>
            <w:smallCaps/>
            <w:sz w:val="18"/>
          </w:rPr>
          <w:instrText xml:space="preserve"> NUMPAGES  </w:instrText>
        </w:r>
        <w:r w:rsidRPr="00901451">
          <w:rPr>
            <w:rFonts w:ascii="Franklin Gothic Book" w:hAnsi="Franklin Gothic Book"/>
            <w:b/>
            <w:bCs/>
            <w:smallCaps/>
            <w:sz w:val="20"/>
            <w:szCs w:val="24"/>
          </w:rPr>
          <w:fldChar w:fldCharType="separate"/>
        </w:r>
        <w:r w:rsidR="008A7660">
          <w:rPr>
            <w:rFonts w:ascii="Franklin Gothic Book" w:hAnsi="Franklin Gothic Book"/>
            <w:b/>
            <w:bCs/>
            <w:smallCaps/>
            <w:noProof/>
            <w:sz w:val="18"/>
          </w:rPr>
          <w:t>2</w:t>
        </w:r>
        <w:r w:rsidRPr="00901451">
          <w:rPr>
            <w:rFonts w:ascii="Franklin Gothic Book" w:hAnsi="Franklin Gothic Book"/>
            <w:b/>
            <w:bCs/>
            <w:smallCaps/>
            <w:sz w:val="20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9BD" w:rsidRDefault="00F649BD" w:rsidP="00D24D01">
      <w:pPr>
        <w:spacing w:after="0" w:line="240" w:lineRule="auto"/>
      </w:pPr>
      <w:r>
        <w:separator/>
      </w:r>
    </w:p>
  </w:footnote>
  <w:footnote w:type="continuationSeparator" w:id="0">
    <w:p w:rsidR="00F649BD" w:rsidRDefault="00F649BD" w:rsidP="00D24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B0B" w:rsidRDefault="00511FB1" w:rsidP="00B5205E">
    <w:pPr>
      <w:pStyle w:val="Header"/>
      <w:jc w:val="right"/>
    </w:pPr>
    <w:r>
      <w:rPr>
        <w:noProof/>
      </w:rPr>
      <w:drawing>
        <wp:inline distT="0" distB="0" distL="0" distR="0" wp14:anchorId="404F5ACF" wp14:editId="3F5B8739">
          <wp:extent cx="2104182" cy="340242"/>
          <wp:effectExtent l="0" t="0" r="0" b="3175"/>
          <wp:docPr id="5" name="Picture 5" descr="H:\Desktop\Main-Fleming-Logo-Horizontal-GREEN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esktop\Main-Fleming-Logo-Horizontal-GREEN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237" cy="351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5A03"/>
    <w:multiLevelType w:val="hybridMultilevel"/>
    <w:tmpl w:val="35FC851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96FAD"/>
    <w:multiLevelType w:val="hybridMultilevel"/>
    <w:tmpl w:val="07E682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F0CF7"/>
    <w:multiLevelType w:val="hybridMultilevel"/>
    <w:tmpl w:val="59520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B1724"/>
    <w:multiLevelType w:val="hybridMultilevel"/>
    <w:tmpl w:val="07E682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4635B"/>
    <w:multiLevelType w:val="hybridMultilevel"/>
    <w:tmpl w:val="59520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35A97"/>
    <w:multiLevelType w:val="hybridMultilevel"/>
    <w:tmpl w:val="15083032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E05EE6"/>
    <w:multiLevelType w:val="hybridMultilevel"/>
    <w:tmpl w:val="793463C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A6538"/>
    <w:multiLevelType w:val="hybridMultilevel"/>
    <w:tmpl w:val="189A51C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E435F"/>
    <w:multiLevelType w:val="hybridMultilevel"/>
    <w:tmpl w:val="BAF28B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44EF7"/>
    <w:multiLevelType w:val="hybridMultilevel"/>
    <w:tmpl w:val="DE34FE8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36256"/>
    <w:multiLevelType w:val="hybridMultilevel"/>
    <w:tmpl w:val="C32615F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7280B"/>
    <w:multiLevelType w:val="hybridMultilevel"/>
    <w:tmpl w:val="D688A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374A8"/>
    <w:multiLevelType w:val="hybridMultilevel"/>
    <w:tmpl w:val="B680E9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C030A"/>
    <w:multiLevelType w:val="hybridMultilevel"/>
    <w:tmpl w:val="D1DA446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25C10"/>
    <w:multiLevelType w:val="hybridMultilevel"/>
    <w:tmpl w:val="D1DA446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B7FEC"/>
    <w:multiLevelType w:val="hybridMultilevel"/>
    <w:tmpl w:val="189A51C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604CD"/>
    <w:multiLevelType w:val="hybridMultilevel"/>
    <w:tmpl w:val="EC9A58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6BA5"/>
    <w:multiLevelType w:val="hybridMultilevel"/>
    <w:tmpl w:val="E87CA400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462D4E"/>
    <w:multiLevelType w:val="hybridMultilevel"/>
    <w:tmpl w:val="E9BC583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0B99"/>
    <w:multiLevelType w:val="hybridMultilevel"/>
    <w:tmpl w:val="DE34FE8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75383"/>
    <w:multiLevelType w:val="hybridMultilevel"/>
    <w:tmpl w:val="B680E9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E4BF3"/>
    <w:multiLevelType w:val="hybridMultilevel"/>
    <w:tmpl w:val="D6E839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C778D"/>
    <w:multiLevelType w:val="hybridMultilevel"/>
    <w:tmpl w:val="1FEC1B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70340"/>
    <w:multiLevelType w:val="hybridMultilevel"/>
    <w:tmpl w:val="189A51C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B6FFC"/>
    <w:multiLevelType w:val="hybridMultilevel"/>
    <w:tmpl w:val="8A1002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BF769F"/>
    <w:multiLevelType w:val="hybridMultilevel"/>
    <w:tmpl w:val="15083032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B9F44E1"/>
    <w:multiLevelType w:val="hybridMultilevel"/>
    <w:tmpl w:val="793463C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D1298"/>
    <w:multiLevelType w:val="hybridMultilevel"/>
    <w:tmpl w:val="B680E9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71D67"/>
    <w:multiLevelType w:val="hybridMultilevel"/>
    <w:tmpl w:val="050AC1E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A81067"/>
    <w:multiLevelType w:val="hybridMultilevel"/>
    <w:tmpl w:val="3376AD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FD3202"/>
    <w:multiLevelType w:val="hybridMultilevel"/>
    <w:tmpl w:val="050AC1E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150C8"/>
    <w:multiLevelType w:val="hybridMultilevel"/>
    <w:tmpl w:val="A352F1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437F0F"/>
    <w:multiLevelType w:val="hybridMultilevel"/>
    <w:tmpl w:val="65C231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9F52C8"/>
    <w:multiLevelType w:val="hybridMultilevel"/>
    <w:tmpl w:val="B680E9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B87042"/>
    <w:multiLevelType w:val="hybridMultilevel"/>
    <w:tmpl w:val="DF0669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4A66E9"/>
    <w:multiLevelType w:val="hybridMultilevel"/>
    <w:tmpl w:val="B680E9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F6369"/>
    <w:multiLevelType w:val="hybridMultilevel"/>
    <w:tmpl w:val="9B5803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55267B"/>
    <w:multiLevelType w:val="hybridMultilevel"/>
    <w:tmpl w:val="4C62DC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0B49D7"/>
    <w:multiLevelType w:val="hybridMultilevel"/>
    <w:tmpl w:val="03C8475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D445E9"/>
    <w:multiLevelType w:val="hybridMultilevel"/>
    <w:tmpl w:val="589829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12E19"/>
    <w:multiLevelType w:val="hybridMultilevel"/>
    <w:tmpl w:val="BAD06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86A20"/>
    <w:multiLevelType w:val="multilevel"/>
    <w:tmpl w:val="B064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3E710F"/>
    <w:multiLevelType w:val="hybridMultilevel"/>
    <w:tmpl w:val="07E682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AC6FB7"/>
    <w:multiLevelType w:val="hybridMultilevel"/>
    <w:tmpl w:val="A352F1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7"/>
  </w:num>
  <w:num w:numId="3">
    <w:abstractNumId w:val="8"/>
  </w:num>
  <w:num w:numId="4">
    <w:abstractNumId w:val="32"/>
  </w:num>
  <w:num w:numId="5">
    <w:abstractNumId w:val="30"/>
  </w:num>
  <w:num w:numId="6">
    <w:abstractNumId w:val="15"/>
  </w:num>
  <w:num w:numId="7">
    <w:abstractNumId w:val="16"/>
  </w:num>
  <w:num w:numId="8">
    <w:abstractNumId w:val="38"/>
  </w:num>
  <w:num w:numId="9">
    <w:abstractNumId w:val="7"/>
  </w:num>
  <w:num w:numId="10">
    <w:abstractNumId w:val="35"/>
  </w:num>
  <w:num w:numId="11">
    <w:abstractNumId w:val="24"/>
  </w:num>
  <w:num w:numId="12">
    <w:abstractNumId w:val="40"/>
  </w:num>
  <w:num w:numId="13">
    <w:abstractNumId w:val="29"/>
  </w:num>
  <w:num w:numId="14">
    <w:abstractNumId w:val="20"/>
  </w:num>
  <w:num w:numId="15">
    <w:abstractNumId w:val="13"/>
  </w:num>
  <w:num w:numId="16">
    <w:abstractNumId w:val="5"/>
  </w:num>
  <w:num w:numId="17">
    <w:abstractNumId w:val="14"/>
  </w:num>
  <w:num w:numId="18">
    <w:abstractNumId w:val="25"/>
  </w:num>
  <w:num w:numId="19">
    <w:abstractNumId w:val="4"/>
  </w:num>
  <w:num w:numId="20">
    <w:abstractNumId w:val="31"/>
  </w:num>
  <w:num w:numId="21">
    <w:abstractNumId w:val="19"/>
  </w:num>
  <w:num w:numId="22">
    <w:abstractNumId w:val="18"/>
  </w:num>
  <w:num w:numId="23">
    <w:abstractNumId w:val="2"/>
  </w:num>
  <w:num w:numId="24">
    <w:abstractNumId w:val="9"/>
  </w:num>
  <w:num w:numId="25">
    <w:abstractNumId w:val="10"/>
  </w:num>
  <w:num w:numId="26">
    <w:abstractNumId w:val="43"/>
  </w:num>
  <w:num w:numId="27">
    <w:abstractNumId w:val="0"/>
  </w:num>
  <w:num w:numId="28">
    <w:abstractNumId w:val="26"/>
  </w:num>
  <w:num w:numId="29">
    <w:abstractNumId w:val="39"/>
  </w:num>
  <w:num w:numId="30">
    <w:abstractNumId w:val="23"/>
  </w:num>
  <w:num w:numId="31">
    <w:abstractNumId w:val="11"/>
  </w:num>
  <w:num w:numId="32">
    <w:abstractNumId w:val="36"/>
  </w:num>
  <w:num w:numId="33">
    <w:abstractNumId w:val="22"/>
  </w:num>
  <w:num w:numId="34">
    <w:abstractNumId w:val="21"/>
  </w:num>
  <w:num w:numId="35">
    <w:abstractNumId w:val="42"/>
  </w:num>
  <w:num w:numId="36">
    <w:abstractNumId w:val="1"/>
  </w:num>
  <w:num w:numId="37">
    <w:abstractNumId w:val="3"/>
  </w:num>
  <w:num w:numId="38">
    <w:abstractNumId w:val="6"/>
  </w:num>
  <w:num w:numId="39">
    <w:abstractNumId w:val="28"/>
  </w:num>
  <w:num w:numId="40">
    <w:abstractNumId w:val="34"/>
  </w:num>
  <w:num w:numId="41">
    <w:abstractNumId w:val="12"/>
  </w:num>
  <w:num w:numId="42">
    <w:abstractNumId w:val="33"/>
  </w:num>
  <w:num w:numId="43">
    <w:abstractNumId w:val="37"/>
  </w:num>
  <w:num w:numId="44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7B1"/>
    <w:rsid w:val="000138A7"/>
    <w:rsid w:val="00016FBB"/>
    <w:rsid w:val="00025741"/>
    <w:rsid w:val="000435F9"/>
    <w:rsid w:val="000468FB"/>
    <w:rsid w:val="00051038"/>
    <w:rsid w:val="0005427F"/>
    <w:rsid w:val="00054840"/>
    <w:rsid w:val="00055F7E"/>
    <w:rsid w:val="00066AD8"/>
    <w:rsid w:val="000704CE"/>
    <w:rsid w:val="00072015"/>
    <w:rsid w:val="00072D52"/>
    <w:rsid w:val="000769AA"/>
    <w:rsid w:val="00082189"/>
    <w:rsid w:val="00085B15"/>
    <w:rsid w:val="00090B2E"/>
    <w:rsid w:val="00090D7C"/>
    <w:rsid w:val="00091854"/>
    <w:rsid w:val="000922CD"/>
    <w:rsid w:val="00094AA1"/>
    <w:rsid w:val="0009660D"/>
    <w:rsid w:val="000B1946"/>
    <w:rsid w:val="000B31BB"/>
    <w:rsid w:val="000C2E79"/>
    <w:rsid w:val="000C43F7"/>
    <w:rsid w:val="000C48FC"/>
    <w:rsid w:val="000C6DE3"/>
    <w:rsid w:val="000D1786"/>
    <w:rsid w:val="000D37B0"/>
    <w:rsid w:val="000E1D67"/>
    <w:rsid w:val="000E30D1"/>
    <w:rsid w:val="000F2E5C"/>
    <w:rsid w:val="000F4409"/>
    <w:rsid w:val="000F4910"/>
    <w:rsid w:val="0010640E"/>
    <w:rsid w:val="00112701"/>
    <w:rsid w:val="0012103C"/>
    <w:rsid w:val="001221F7"/>
    <w:rsid w:val="0012399C"/>
    <w:rsid w:val="001256EA"/>
    <w:rsid w:val="00126A66"/>
    <w:rsid w:val="00131E40"/>
    <w:rsid w:val="00135592"/>
    <w:rsid w:val="00135D92"/>
    <w:rsid w:val="00143B98"/>
    <w:rsid w:val="00145CB7"/>
    <w:rsid w:val="0015067F"/>
    <w:rsid w:val="001623DD"/>
    <w:rsid w:val="00167F5C"/>
    <w:rsid w:val="00176A9C"/>
    <w:rsid w:val="00177409"/>
    <w:rsid w:val="00187263"/>
    <w:rsid w:val="0019501B"/>
    <w:rsid w:val="001A6975"/>
    <w:rsid w:val="001C7EA3"/>
    <w:rsid w:val="001D1E79"/>
    <w:rsid w:val="001D54F3"/>
    <w:rsid w:val="001E4F11"/>
    <w:rsid w:val="001E6E7B"/>
    <w:rsid w:val="00224360"/>
    <w:rsid w:val="00224D51"/>
    <w:rsid w:val="002347C2"/>
    <w:rsid w:val="00242C8B"/>
    <w:rsid w:val="0025496B"/>
    <w:rsid w:val="002660A2"/>
    <w:rsid w:val="002740F5"/>
    <w:rsid w:val="00292B92"/>
    <w:rsid w:val="00294F26"/>
    <w:rsid w:val="0029757F"/>
    <w:rsid w:val="002A6436"/>
    <w:rsid w:val="002B2E19"/>
    <w:rsid w:val="002B5164"/>
    <w:rsid w:val="002C3DC6"/>
    <w:rsid w:val="002C4C86"/>
    <w:rsid w:val="002C75E0"/>
    <w:rsid w:val="002D27DC"/>
    <w:rsid w:val="002D6226"/>
    <w:rsid w:val="002E1E7A"/>
    <w:rsid w:val="002E3680"/>
    <w:rsid w:val="002E724A"/>
    <w:rsid w:val="002E78CE"/>
    <w:rsid w:val="002F0A93"/>
    <w:rsid w:val="002F442B"/>
    <w:rsid w:val="002F47FF"/>
    <w:rsid w:val="00300D98"/>
    <w:rsid w:val="00303A1D"/>
    <w:rsid w:val="003053D2"/>
    <w:rsid w:val="00306F88"/>
    <w:rsid w:val="00314CED"/>
    <w:rsid w:val="00325C64"/>
    <w:rsid w:val="00332E98"/>
    <w:rsid w:val="003374AC"/>
    <w:rsid w:val="00337D68"/>
    <w:rsid w:val="00347F64"/>
    <w:rsid w:val="00355D90"/>
    <w:rsid w:val="00362226"/>
    <w:rsid w:val="003634BF"/>
    <w:rsid w:val="00364A14"/>
    <w:rsid w:val="00364BA2"/>
    <w:rsid w:val="00365B48"/>
    <w:rsid w:val="003718A2"/>
    <w:rsid w:val="003877BC"/>
    <w:rsid w:val="003A5630"/>
    <w:rsid w:val="003A5E2F"/>
    <w:rsid w:val="003A7B2F"/>
    <w:rsid w:val="003C3811"/>
    <w:rsid w:val="003C57F0"/>
    <w:rsid w:val="003D6C73"/>
    <w:rsid w:val="003D789D"/>
    <w:rsid w:val="003E5030"/>
    <w:rsid w:val="003F4AFA"/>
    <w:rsid w:val="0040566E"/>
    <w:rsid w:val="00407090"/>
    <w:rsid w:val="00407306"/>
    <w:rsid w:val="00407D9F"/>
    <w:rsid w:val="004118AF"/>
    <w:rsid w:val="00414854"/>
    <w:rsid w:val="00423D29"/>
    <w:rsid w:val="004320C6"/>
    <w:rsid w:val="00435AFE"/>
    <w:rsid w:val="004378CA"/>
    <w:rsid w:val="004459A9"/>
    <w:rsid w:val="00453BDB"/>
    <w:rsid w:val="00456273"/>
    <w:rsid w:val="00462D68"/>
    <w:rsid w:val="00463267"/>
    <w:rsid w:val="00463315"/>
    <w:rsid w:val="00466A80"/>
    <w:rsid w:val="00472D5A"/>
    <w:rsid w:val="00473FC5"/>
    <w:rsid w:val="0048422F"/>
    <w:rsid w:val="00491369"/>
    <w:rsid w:val="00494B94"/>
    <w:rsid w:val="00497019"/>
    <w:rsid w:val="00497418"/>
    <w:rsid w:val="004A4ECD"/>
    <w:rsid w:val="004B3D77"/>
    <w:rsid w:val="004B691A"/>
    <w:rsid w:val="004C3A47"/>
    <w:rsid w:val="004C43FB"/>
    <w:rsid w:val="004C67AE"/>
    <w:rsid w:val="004E092F"/>
    <w:rsid w:val="004E686C"/>
    <w:rsid w:val="004F15DE"/>
    <w:rsid w:val="004F64C2"/>
    <w:rsid w:val="00500C13"/>
    <w:rsid w:val="00511FB1"/>
    <w:rsid w:val="0052558D"/>
    <w:rsid w:val="00526330"/>
    <w:rsid w:val="00526FEE"/>
    <w:rsid w:val="00527792"/>
    <w:rsid w:val="00534289"/>
    <w:rsid w:val="0054126F"/>
    <w:rsid w:val="0054141F"/>
    <w:rsid w:val="005502E7"/>
    <w:rsid w:val="00567213"/>
    <w:rsid w:val="00567FE0"/>
    <w:rsid w:val="0057576C"/>
    <w:rsid w:val="005775ED"/>
    <w:rsid w:val="00582EA7"/>
    <w:rsid w:val="00594A75"/>
    <w:rsid w:val="005A0B4F"/>
    <w:rsid w:val="005A3FC1"/>
    <w:rsid w:val="005B27ED"/>
    <w:rsid w:val="005D6434"/>
    <w:rsid w:val="005E4B0B"/>
    <w:rsid w:val="005F0DAD"/>
    <w:rsid w:val="005F6EA4"/>
    <w:rsid w:val="005F793C"/>
    <w:rsid w:val="006014B2"/>
    <w:rsid w:val="00605804"/>
    <w:rsid w:val="006065FC"/>
    <w:rsid w:val="006074B3"/>
    <w:rsid w:val="0061023E"/>
    <w:rsid w:val="00612DFE"/>
    <w:rsid w:val="006223F0"/>
    <w:rsid w:val="00625552"/>
    <w:rsid w:val="00632C87"/>
    <w:rsid w:val="00640043"/>
    <w:rsid w:val="00642C8A"/>
    <w:rsid w:val="006465C0"/>
    <w:rsid w:val="00647654"/>
    <w:rsid w:val="0065018F"/>
    <w:rsid w:val="006505D0"/>
    <w:rsid w:val="00657319"/>
    <w:rsid w:val="00662C17"/>
    <w:rsid w:val="0068030D"/>
    <w:rsid w:val="00682E53"/>
    <w:rsid w:val="006832E4"/>
    <w:rsid w:val="00684E8E"/>
    <w:rsid w:val="00692EB3"/>
    <w:rsid w:val="00696FDD"/>
    <w:rsid w:val="006B3FDC"/>
    <w:rsid w:val="006B5A3E"/>
    <w:rsid w:val="006B622E"/>
    <w:rsid w:val="006B68D7"/>
    <w:rsid w:val="006F14F7"/>
    <w:rsid w:val="006F4774"/>
    <w:rsid w:val="006F5578"/>
    <w:rsid w:val="00711AA4"/>
    <w:rsid w:val="00712954"/>
    <w:rsid w:val="007131EF"/>
    <w:rsid w:val="007145D4"/>
    <w:rsid w:val="00715225"/>
    <w:rsid w:val="007340CE"/>
    <w:rsid w:val="00754AF8"/>
    <w:rsid w:val="00777D3F"/>
    <w:rsid w:val="0078794C"/>
    <w:rsid w:val="0079392E"/>
    <w:rsid w:val="007944EC"/>
    <w:rsid w:val="00795C49"/>
    <w:rsid w:val="00796A26"/>
    <w:rsid w:val="007B49FD"/>
    <w:rsid w:val="007C205D"/>
    <w:rsid w:val="007C502A"/>
    <w:rsid w:val="007D4338"/>
    <w:rsid w:val="007D56A6"/>
    <w:rsid w:val="007D72B8"/>
    <w:rsid w:val="007E081A"/>
    <w:rsid w:val="007E0FE8"/>
    <w:rsid w:val="007E32A4"/>
    <w:rsid w:val="007E3AA7"/>
    <w:rsid w:val="007E4493"/>
    <w:rsid w:val="007E6434"/>
    <w:rsid w:val="007F3369"/>
    <w:rsid w:val="007F5CFC"/>
    <w:rsid w:val="00802655"/>
    <w:rsid w:val="00803CFD"/>
    <w:rsid w:val="008235C8"/>
    <w:rsid w:val="0082782A"/>
    <w:rsid w:val="00836268"/>
    <w:rsid w:val="00843FFC"/>
    <w:rsid w:val="008450CF"/>
    <w:rsid w:val="00864DF2"/>
    <w:rsid w:val="00865AFF"/>
    <w:rsid w:val="00866921"/>
    <w:rsid w:val="00866E2C"/>
    <w:rsid w:val="00870022"/>
    <w:rsid w:val="00873C5A"/>
    <w:rsid w:val="00877B4E"/>
    <w:rsid w:val="00886A67"/>
    <w:rsid w:val="00891A1B"/>
    <w:rsid w:val="008A053C"/>
    <w:rsid w:val="008A25EA"/>
    <w:rsid w:val="008A7660"/>
    <w:rsid w:val="008B10DF"/>
    <w:rsid w:val="008C2F45"/>
    <w:rsid w:val="008C5269"/>
    <w:rsid w:val="008D05F7"/>
    <w:rsid w:val="008D1339"/>
    <w:rsid w:val="008D2409"/>
    <w:rsid w:val="008D45B6"/>
    <w:rsid w:val="008D5401"/>
    <w:rsid w:val="008E50EF"/>
    <w:rsid w:val="008F1CE0"/>
    <w:rsid w:val="00901451"/>
    <w:rsid w:val="00904A05"/>
    <w:rsid w:val="0090515F"/>
    <w:rsid w:val="00906640"/>
    <w:rsid w:val="00913A7A"/>
    <w:rsid w:val="00916997"/>
    <w:rsid w:val="009232B4"/>
    <w:rsid w:val="00923E94"/>
    <w:rsid w:val="00925D11"/>
    <w:rsid w:val="009262D3"/>
    <w:rsid w:val="00940A75"/>
    <w:rsid w:val="0094462D"/>
    <w:rsid w:val="00945542"/>
    <w:rsid w:val="00951357"/>
    <w:rsid w:val="00952D84"/>
    <w:rsid w:val="00954107"/>
    <w:rsid w:val="00961CB0"/>
    <w:rsid w:val="00962C7E"/>
    <w:rsid w:val="00963384"/>
    <w:rsid w:val="00963878"/>
    <w:rsid w:val="00964CDC"/>
    <w:rsid w:val="009708A8"/>
    <w:rsid w:val="00970FDC"/>
    <w:rsid w:val="00994B41"/>
    <w:rsid w:val="009A134B"/>
    <w:rsid w:val="009A322C"/>
    <w:rsid w:val="009A69ED"/>
    <w:rsid w:val="009B164E"/>
    <w:rsid w:val="009B4A59"/>
    <w:rsid w:val="009C08BA"/>
    <w:rsid w:val="009C3A1E"/>
    <w:rsid w:val="009C6BFF"/>
    <w:rsid w:val="009D0095"/>
    <w:rsid w:val="009D05A6"/>
    <w:rsid w:val="009E37A6"/>
    <w:rsid w:val="009E3C47"/>
    <w:rsid w:val="009F6343"/>
    <w:rsid w:val="009F7FCC"/>
    <w:rsid w:val="00A021C1"/>
    <w:rsid w:val="00A1073F"/>
    <w:rsid w:val="00A1190E"/>
    <w:rsid w:val="00A13D97"/>
    <w:rsid w:val="00A23B30"/>
    <w:rsid w:val="00A25AE4"/>
    <w:rsid w:val="00A31170"/>
    <w:rsid w:val="00A42E1B"/>
    <w:rsid w:val="00A467EA"/>
    <w:rsid w:val="00A50C6E"/>
    <w:rsid w:val="00A7581A"/>
    <w:rsid w:val="00A9063A"/>
    <w:rsid w:val="00AA2EC4"/>
    <w:rsid w:val="00AA3678"/>
    <w:rsid w:val="00AA53E4"/>
    <w:rsid w:val="00AB1B24"/>
    <w:rsid w:val="00AB6A09"/>
    <w:rsid w:val="00AC4BC1"/>
    <w:rsid w:val="00AC640B"/>
    <w:rsid w:val="00AC67B1"/>
    <w:rsid w:val="00AE420D"/>
    <w:rsid w:val="00AE4FD4"/>
    <w:rsid w:val="00B10E83"/>
    <w:rsid w:val="00B12EBA"/>
    <w:rsid w:val="00B139F3"/>
    <w:rsid w:val="00B145EC"/>
    <w:rsid w:val="00B2250C"/>
    <w:rsid w:val="00B23993"/>
    <w:rsid w:val="00B25FBA"/>
    <w:rsid w:val="00B26C71"/>
    <w:rsid w:val="00B343B6"/>
    <w:rsid w:val="00B362EF"/>
    <w:rsid w:val="00B36B3C"/>
    <w:rsid w:val="00B37DE6"/>
    <w:rsid w:val="00B40B8F"/>
    <w:rsid w:val="00B42F71"/>
    <w:rsid w:val="00B45E6B"/>
    <w:rsid w:val="00B50E6A"/>
    <w:rsid w:val="00B5205E"/>
    <w:rsid w:val="00B538E5"/>
    <w:rsid w:val="00B607E0"/>
    <w:rsid w:val="00B60DCA"/>
    <w:rsid w:val="00B62546"/>
    <w:rsid w:val="00B641AF"/>
    <w:rsid w:val="00B65BCB"/>
    <w:rsid w:val="00B67794"/>
    <w:rsid w:val="00B70B1C"/>
    <w:rsid w:val="00B8482C"/>
    <w:rsid w:val="00B855A6"/>
    <w:rsid w:val="00B873A1"/>
    <w:rsid w:val="00B92622"/>
    <w:rsid w:val="00BB432E"/>
    <w:rsid w:val="00BB4987"/>
    <w:rsid w:val="00BD416A"/>
    <w:rsid w:val="00BD71EE"/>
    <w:rsid w:val="00BD74E1"/>
    <w:rsid w:val="00BE22B2"/>
    <w:rsid w:val="00BE3372"/>
    <w:rsid w:val="00BE79DD"/>
    <w:rsid w:val="00BF1F39"/>
    <w:rsid w:val="00BF28BD"/>
    <w:rsid w:val="00BF4901"/>
    <w:rsid w:val="00C0203E"/>
    <w:rsid w:val="00C03333"/>
    <w:rsid w:val="00C10579"/>
    <w:rsid w:val="00C1274E"/>
    <w:rsid w:val="00C13F66"/>
    <w:rsid w:val="00C17C75"/>
    <w:rsid w:val="00C2008A"/>
    <w:rsid w:val="00C27910"/>
    <w:rsid w:val="00C3117A"/>
    <w:rsid w:val="00C347A6"/>
    <w:rsid w:val="00C53FD7"/>
    <w:rsid w:val="00C55B54"/>
    <w:rsid w:val="00C56698"/>
    <w:rsid w:val="00C64A6E"/>
    <w:rsid w:val="00C6641A"/>
    <w:rsid w:val="00C71BE7"/>
    <w:rsid w:val="00C86B7C"/>
    <w:rsid w:val="00C900A4"/>
    <w:rsid w:val="00C92BBA"/>
    <w:rsid w:val="00C955BD"/>
    <w:rsid w:val="00CA41A7"/>
    <w:rsid w:val="00CB1533"/>
    <w:rsid w:val="00CB2F44"/>
    <w:rsid w:val="00CB3C4D"/>
    <w:rsid w:val="00CC3EA7"/>
    <w:rsid w:val="00CD567C"/>
    <w:rsid w:val="00CE3FA3"/>
    <w:rsid w:val="00D00000"/>
    <w:rsid w:val="00D04CC0"/>
    <w:rsid w:val="00D13F5E"/>
    <w:rsid w:val="00D205DE"/>
    <w:rsid w:val="00D24D01"/>
    <w:rsid w:val="00D27029"/>
    <w:rsid w:val="00D3511B"/>
    <w:rsid w:val="00D36E7C"/>
    <w:rsid w:val="00D40413"/>
    <w:rsid w:val="00D41689"/>
    <w:rsid w:val="00D54D3F"/>
    <w:rsid w:val="00D60884"/>
    <w:rsid w:val="00D619F1"/>
    <w:rsid w:val="00D63927"/>
    <w:rsid w:val="00D64644"/>
    <w:rsid w:val="00D657B7"/>
    <w:rsid w:val="00D74C66"/>
    <w:rsid w:val="00D75114"/>
    <w:rsid w:val="00D82954"/>
    <w:rsid w:val="00D91D24"/>
    <w:rsid w:val="00D96C9E"/>
    <w:rsid w:val="00DA07BC"/>
    <w:rsid w:val="00DA0EC6"/>
    <w:rsid w:val="00DD4EB6"/>
    <w:rsid w:val="00DD7C85"/>
    <w:rsid w:val="00DE44CB"/>
    <w:rsid w:val="00DF593D"/>
    <w:rsid w:val="00E1006D"/>
    <w:rsid w:val="00E11E45"/>
    <w:rsid w:val="00E12E3A"/>
    <w:rsid w:val="00E135B6"/>
    <w:rsid w:val="00E13A26"/>
    <w:rsid w:val="00E172DC"/>
    <w:rsid w:val="00E205BF"/>
    <w:rsid w:val="00E24386"/>
    <w:rsid w:val="00E24A06"/>
    <w:rsid w:val="00E26882"/>
    <w:rsid w:val="00E3166D"/>
    <w:rsid w:val="00E342BA"/>
    <w:rsid w:val="00E37707"/>
    <w:rsid w:val="00E406CF"/>
    <w:rsid w:val="00E43DE1"/>
    <w:rsid w:val="00E448F9"/>
    <w:rsid w:val="00E46E80"/>
    <w:rsid w:val="00E47575"/>
    <w:rsid w:val="00E4799E"/>
    <w:rsid w:val="00E55443"/>
    <w:rsid w:val="00E57E38"/>
    <w:rsid w:val="00E72EC3"/>
    <w:rsid w:val="00E73CCF"/>
    <w:rsid w:val="00E74F3A"/>
    <w:rsid w:val="00E800ED"/>
    <w:rsid w:val="00E82B08"/>
    <w:rsid w:val="00E84B93"/>
    <w:rsid w:val="00E878C6"/>
    <w:rsid w:val="00E926A6"/>
    <w:rsid w:val="00E94C91"/>
    <w:rsid w:val="00E97FF1"/>
    <w:rsid w:val="00EA1D93"/>
    <w:rsid w:val="00EA2729"/>
    <w:rsid w:val="00EA444D"/>
    <w:rsid w:val="00EA6FEF"/>
    <w:rsid w:val="00EB1FE4"/>
    <w:rsid w:val="00EB3B65"/>
    <w:rsid w:val="00EB4FFC"/>
    <w:rsid w:val="00EB6730"/>
    <w:rsid w:val="00EB7408"/>
    <w:rsid w:val="00EC644B"/>
    <w:rsid w:val="00ED276C"/>
    <w:rsid w:val="00EE3848"/>
    <w:rsid w:val="00EE6B60"/>
    <w:rsid w:val="00EF489C"/>
    <w:rsid w:val="00EF52AD"/>
    <w:rsid w:val="00F00DDB"/>
    <w:rsid w:val="00F129A4"/>
    <w:rsid w:val="00F300FF"/>
    <w:rsid w:val="00F40623"/>
    <w:rsid w:val="00F417B2"/>
    <w:rsid w:val="00F43CBD"/>
    <w:rsid w:val="00F446DD"/>
    <w:rsid w:val="00F45593"/>
    <w:rsid w:val="00F54D83"/>
    <w:rsid w:val="00F649BD"/>
    <w:rsid w:val="00F7100B"/>
    <w:rsid w:val="00F737F9"/>
    <w:rsid w:val="00F8090C"/>
    <w:rsid w:val="00F87F30"/>
    <w:rsid w:val="00FA134F"/>
    <w:rsid w:val="00FA19C3"/>
    <w:rsid w:val="00FA2C62"/>
    <w:rsid w:val="00FA3AE3"/>
    <w:rsid w:val="00FA4960"/>
    <w:rsid w:val="00FA4EEF"/>
    <w:rsid w:val="00FB0EC3"/>
    <w:rsid w:val="00FB1889"/>
    <w:rsid w:val="00FC30B8"/>
    <w:rsid w:val="00FD2D59"/>
    <w:rsid w:val="00FD3676"/>
    <w:rsid w:val="00FD3FDF"/>
    <w:rsid w:val="00FD4928"/>
    <w:rsid w:val="00FD4E94"/>
    <w:rsid w:val="00FE50D6"/>
    <w:rsid w:val="00FF15C8"/>
    <w:rsid w:val="00FF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E0D36B26-9324-450B-A959-926C9F9E5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Times New Roman" w:hAnsi="Century Gothic" w:cs="Century Gothic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81A"/>
    <w:pPr>
      <w:spacing w:after="200" w:line="276" w:lineRule="auto"/>
    </w:pPr>
    <w:rPr>
      <w:rFonts w:ascii="Franklin Gothic Book" w:hAnsi="Franklin Gothic Book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3718A2"/>
    <w:pPr>
      <w:keepNext/>
      <w:spacing w:before="240" w:after="60"/>
      <w:outlineLvl w:val="0"/>
    </w:pPr>
    <w:rPr>
      <w:rFonts w:cs="Times New Roman"/>
      <w:b/>
      <w:bCs/>
      <w:smallCaps/>
      <w:kern w:val="32"/>
      <w:sz w:val="32"/>
      <w:szCs w:val="32"/>
    </w:rPr>
  </w:style>
  <w:style w:type="paragraph" w:styleId="Heading2">
    <w:name w:val="heading 2"/>
    <w:next w:val="Normal"/>
    <w:link w:val="Heading2Char"/>
    <w:autoRedefine/>
    <w:uiPriority w:val="9"/>
    <w:unhideWhenUsed/>
    <w:qFormat/>
    <w:locked/>
    <w:rsid w:val="003718A2"/>
    <w:pPr>
      <w:keepNext/>
      <w:keepLines/>
      <w:spacing w:before="200"/>
      <w:outlineLvl w:val="1"/>
    </w:pPr>
    <w:rPr>
      <w:rFonts w:ascii="Franklin Gothic Book" w:hAnsi="Franklin Gothic Book" w:cs="Calibri"/>
      <w:bCs/>
      <w:smallCaps/>
      <w:noProof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C67B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051038"/>
    <w:pPr>
      <w:spacing w:after="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80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4141F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uiPriority w:val="99"/>
    <w:rsid w:val="00DE44CB"/>
    <w:rPr>
      <w:rFonts w:cs="Times New Roman"/>
      <w:color w:val="0000FF"/>
      <w:u w:val="single"/>
    </w:rPr>
  </w:style>
  <w:style w:type="character" w:customStyle="1" w:styleId="paboldbluetext">
    <w:name w:val="paboldbluetext"/>
    <w:uiPriority w:val="99"/>
    <w:rsid w:val="001D1E79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D24D0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D24D01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24D0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24D01"/>
    <w:rPr>
      <w:rFonts w:cs="Times New Roman"/>
      <w:lang w:eastAsia="en-US"/>
    </w:rPr>
  </w:style>
  <w:style w:type="character" w:styleId="Strong">
    <w:name w:val="Strong"/>
    <w:uiPriority w:val="22"/>
    <w:qFormat/>
    <w:locked/>
    <w:rsid w:val="00051038"/>
    <w:rPr>
      <w:rFonts w:cs="Times New Roman"/>
      <w:b/>
      <w:bCs/>
    </w:rPr>
  </w:style>
  <w:style w:type="character" w:styleId="Emphasis">
    <w:name w:val="Emphasis"/>
    <w:uiPriority w:val="20"/>
    <w:qFormat/>
    <w:locked/>
    <w:rsid w:val="00051038"/>
    <w:rPr>
      <w:rFonts w:cs="Times New Roman"/>
      <w:i/>
      <w:iCs/>
    </w:rPr>
  </w:style>
  <w:style w:type="character" w:styleId="FollowedHyperlink">
    <w:name w:val="FollowedHyperlink"/>
    <w:uiPriority w:val="99"/>
    <w:semiHidden/>
    <w:unhideWhenUsed/>
    <w:rsid w:val="00712954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B5205E"/>
    <w:pPr>
      <w:pBdr>
        <w:bottom w:val="single" w:sz="4" w:space="1" w:color="auto"/>
      </w:pBdr>
      <w:spacing w:before="240" w:after="60"/>
      <w:jc w:val="center"/>
      <w:outlineLvl w:val="0"/>
    </w:pPr>
    <w:rPr>
      <w:rFonts w:cs="Times New Roman"/>
      <w:b/>
      <w:bCs/>
      <w:kern w:val="28"/>
      <w:sz w:val="36"/>
      <w:szCs w:val="32"/>
    </w:rPr>
  </w:style>
  <w:style w:type="character" w:customStyle="1" w:styleId="TitleChar">
    <w:name w:val="Title Char"/>
    <w:link w:val="Title"/>
    <w:uiPriority w:val="10"/>
    <w:rsid w:val="00B5205E"/>
    <w:rPr>
      <w:rFonts w:ascii="Franklin Gothic Book" w:hAnsi="Franklin Gothic Book" w:cs="Times New Roman"/>
      <w:b/>
      <w:bCs/>
      <w:kern w:val="28"/>
      <w:sz w:val="36"/>
      <w:szCs w:val="32"/>
    </w:rPr>
  </w:style>
  <w:style w:type="paragraph" w:styleId="NoSpacing">
    <w:name w:val="No Spacing"/>
    <w:uiPriority w:val="1"/>
    <w:qFormat/>
    <w:rsid w:val="00051038"/>
    <w:rPr>
      <w:rFonts w:asciiTheme="minorHAnsi" w:hAnsiTheme="minorHAnsi"/>
      <w:sz w:val="24"/>
      <w:szCs w:val="22"/>
    </w:rPr>
  </w:style>
  <w:style w:type="character" w:customStyle="1" w:styleId="apple-converted-space">
    <w:name w:val="apple-converted-space"/>
    <w:rsid w:val="000C6DE3"/>
  </w:style>
  <w:style w:type="character" w:customStyle="1" w:styleId="Heading2Char">
    <w:name w:val="Heading 2 Char"/>
    <w:link w:val="Heading2"/>
    <w:uiPriority w:val="9"/>
    <w:rsid w:val="003718A2"/>
    <w:rPr>
      <w:rFonts w:ascii="Franklin Gothic Book" w:hAnsi="Franklin Gothic Book" w:cs="Calibri"/>
      <w:bCs/>
      <w:smallCaps/>
      <w:noProof/>
      <w:sz w:val="26"/>
      <w:szCs w:val="24"/>
    </w:rPr>
  </w:style>
  <w:style w:type="paragraph" w:customStyle="1" w:styleId="para">
    <w:name w:val="para"/>
    <w:basedOn w:val="Normal"/>
    <w:rsid w:val="007F5CF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ewterm">
    <w:name w:val="newterm"/>
    <w:rsid w:val="007F5CFC"/>
  </w:style>
  <w:style w:type="paragraph" w:styleId="TOC1">
    <w:name w:val="toc 1"/>
    <w:basedOn w:val="Normal"/>
    <w:next w:val="Normal"/>
    <w:autoRedefine/>
    <w:uiPriority w:val="39"/>
    <w:locked/>
    <w:rsid w:val="00803CFD"/>
    <w:pPr>
      <w:spacing w:before="120" w:after="120"/>
    </w:pPr>
    <w:rPr>
      <w:b/>
      <w:bCs/>
      <w:caps/>
      <w:sz w:val="20"/>
      <w:szCs w:val="20"/>
    </w:rPr>
  </w:style>
  <w:style w:type="paragraph" w:styleId="Caption">
    <w:name w:val="caption"/>
    <w:basedOn w:val="Normal"/>
    <w:next w:val="Normal"/>
    <w:unhideWhenUsed/>
    <w:qFormat/>
    <w:locked/>
    <w:rsid w:val="00051038"/>
    <w:rPr>
      <w:rFonts w:asciiTheme="minorHAnsi" w:hAnsiTheme="minorHAnsi"/>
      <w:b/>
      <w:bCs/>
      <w:sz w:val="20"/>
      <w:szCs w:val="20"/>
    </w:rPr>
  </w:style>
  <w:style w:type="character" w:customStyle="1" w:styleId="Heading1Char">
    <w:name w:val="Heading 1 Char"/>
    <w:link w:val="Heading1"/>
    <w:rsid w:val="003718A2"/>
    <w:rPr>
      <w:rFonts w:ascii="Franklin Gothic Book" w:hAnsi="Franklin Gothic Book" w:cs="Times New Roman"/>
      <w:b/>
      <w:bCs/>
      <w:smallCap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038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locked/>
    <w:rsid w:val="00803CFD"/>
    <w:pPr>
      <w:spacing w:after="0"/>
      <w:ind w:left="220"/>
    </w:pPr>
    <w:rPr>
      <w:smallCaps/>
      <w:sz w:val="20"/>
      <w:szCs w:val="20"/>
    </w:rPr>
  </w:style>
  <w:style w:type="character" w:customStyle="1" w:styleId="paboldbluetext1">
    <w:name w:val="paboldbluetext1"/>
    <w:rsid w:val="007E32A4"/>
    <w:rPr>
      <w:rFonts w:ascii="Arial" w:hAnsi="Arial" w:cs="Arial" w:hint="default"/>
      <w:b/>
      <w:bCs/>
      <w:i w:val="0"/>
      <w:iCs w:val="0"/>
      <w:color w:val="3333CC"/>
      <w:sz w:val="18"/>
      <w:szCs w:val="18"/>
    </w:rPr>
  </w:style>
  <w:style w:type="paragraph" w:styleId="TOC3">
    <w:name w:val="toc 3"/>
    <w:basedOn w:val="Normal"/>
    <w:next w:val="Normal"/>
    <w:autoRedefine/>
    <w:uiPriority w:val="39"/>
    <w:locked/>
    <w:rsid w:val="007E32A4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locked/>
    <w:rsid w:val="00D60884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locked/>
    <w:rsid w:val="00D60884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locked/>
    <w:rsid w:val="00D60884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locked/>
    <w:rsid w:val="00D60884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locked/>
    <w:rsid w:val="00D60884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locked/>
    <w:rsid w:val="00D60884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Subtitle">
    <w:name w:val="Subtitle"/>
    <w:aliases w:val="Subtitle for Diagrams"/>
    <w:basedOn w:val="NoSpacing"/>
    <w:next w:val="Normal"/>
    <w:link w:val="SubtitleChar"/>
    <w:qFormat/>
    <w:locked/>
    <w:rsid w:val="00051038"/>
    <w:pPr>
      <w:jc w:val="right"/>
    </w:pPr>
    <w:rPr>
      <w:rFonts w:ascii="Cambria" w:hAnsi="Cambria"/>
      <w:sz w:val="16"/>
      <w:szCs w:val="16"/>
    </w:rPr>
  </w:style>
  <w:style w:type="character" w:customStyle="1" w:styleId="SubtitleChar">
    <w:name w:val="Subtitle Char"/>
    <w:aliases w:val="Subtitle for Diagrams Char"/>
    <w:basedOn w:val="DefaultParagraphFont"/>
    <w:link w:val="Subtitle"/>
    <w:rsid w:val="00051038"/>
    <w:rPr>
      <w:rFonts w:ascii="Cambria" w:hAnsi="Cambri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27591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148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0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7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7962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fleming.desire2learn.com/d2l/logi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94012-9E16-451F-8DF1-4B1928D1B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18C18DD9</Template>
  <TotalTime>0</TotalTime>
  <Pages>15</Pages>
  <Words>466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Evolve Systems</vt:lpstr>
    </vt:vector>
  </TitlesOfParts>
  <Company>Sir Sandford Fleming College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Evolve Systems</dc:title>
  <dc:creator>Owner</dc:creator>
  <cp:lastModifiedBy>Laura Wilkes</cp:lastModifiedBy>
  <cp:revision>2</cp:revision>
  <cp:lastPrinted>2018-08-07T13:09:00Z</cp:lastPrinted>
  <dcterms:created xsi:type="dcterms:W3CDTF">2018-09-27T15:27:00Z</dcterms:created>
  <dcterms:modified xsi:type="dcterms:W3CDTF">2018-09-27T15:27:00Z</dcterms:modified>
</cp:coreProperties>
</file>